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7C40" w:rsidRDefault="009158C0" w:rsidP="00687C40">
      <w:pPr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DEBB9D1" wp14:editId="07447F90">
            <wp:simplePos x="0" y="0"/>
            <wp:positionH relativeFrom="margin">
              <wp:posOffset>38487</wp:posOffset>
            </wp:positionH>
            <wp:positionV relativeFrom="paragraph">
              <wp:posOffset>0</wp:posOffset>
            </wp:positionV>
            <wp:extent cx="1247775" cy="1247775"/>
            <wp:effectExtent l="0" t="0" r="9525" b="9525"/>
            <wp:wrapThrough wrapText="bothSides">
              <wp:wrapPolygon edited="0">
                <wp:start x="0" y="0"/>
                <wp:lineTo x="0" y="21435"/>
                <wp:lineTo x="21435" y="21435"/>
                <wp:lineTo x="21435" y="0"/>
                <wp:lineTo x="0" y="0"/>
              </wp:wrapPolygon>
            </wp:wrapThrough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7C40" w:rsidRDefault="00687C40" w:rsidP="00687C40">
      <w:pPr>
        <w:widowControl w:val="0"/>
        <w:autoSpaceDE w:val="0"/>
        <w:autoSpaceDN w:val="0"/>
        <w:adjustRightInd w:val="0"/>
        <w:ind w:right="-1740"/>
        <w:rPr>
          <w:rFonts w:ascii="Times New Roman" w:hAnsi="Times New Roman"/>
          <w:color w:val="000000"/>
          <w:sz w:val="22"/>
          <w:szCs w:val="22"/>
          <w:lang w:val="en-US"/>
        </w:rPr>
      </w:pPr>
    </w:p>
    <w:p w:rsidR="009158C0" w:rsidRDefault="009158C0" w:rsidP="00687C40">
      <w:pPr>
        <w:widowControl w:val="0"/>
        <w:autoSpaceDE w:val="0"/>
        <w:autoSpaceDN w:val="0"/>
        <w:adjustRightInd w:val="0"/>
        <w:ind w:right="-1740"/>
        <w:rPr>
          <w:rFonts w:ascii="Times New Roman" w:hAnsi="Times New Roman"/>
          <w:color w:val="000000"/>
          <w:sz w:val="22"/>
          <w:szCs w:val="22"/>
          <w:lang w:val="en-US"/>
        </w:rPr>
      </w:pPr>
    </w:p>
    <w:p w:rsidR="009158C0" w:rsidRDefault="009158C0" w:rsidP="00687C40">
      <w:pPr>
        <w:widowControl w:val="0"/>
        <w:autoSpaceDE w:val="0"/>
        <w:autoSpaceDN w:val="0"/>
        <w:adjustRightInd w:val="0"/>
        <w:ind w:right="-1740"/>
        <w:rPr>
          <w:rFonts w:ascii="Times New Roman" w:hAnsi="Times New Roman"/>
          <w:color w:val="000000"/>
          <w:sz w:val="22"/>
          <w:szCs w:val="22"/>
          <w:lang w:val="en-US"/>
        </w:rPr>
      </w:pPr>
    </w:p>
    <w:p w:rsidR="009158C0" w:rsidRDefault="009158C0" w:rsidP="00687C40">
      <w:pPr>
        <w:widowControl w:val="0"/>
        <w:autoSpaceDE w:val="0"/>
        <w:autoSpaceDN w:val="0"/>
        <w:adjustRightInd w:val="0"/>
        <w:ind w:right="-1740"/>
        <w:rPr>
          <w:rFonts w:ascii="Times New Roman" w:hAnsi="Times New Roman"/>
          <w:color w:val="000000"/>
          <w:sz w:val="22"/>
          <w:szCs w:val="22"/>
          <w:lang w:val="en-US"/>
        </w:rPr>
      </w:pPr>
    </w:p>
    <w:p w:rsidR="009158C0" w:rsidRDefault="009158C0" w:rsidP="00687C40">
      <w:pPr>
        <w:widowControl w:val="0"/>
        <w:autoSpaceDE w:val="0"/>
        <w:autoSpaceDN w:val="0"/>
        <w:adjustRightInd w:val="0"/>
        <w:ind w:right="-1740"/>
        <w:rPr>
          <w:rFonts w:ascii="Times New Roman" w:hAnsi="Times New Roman"/>
          <w:color w:val="000000"/>
          <w:sz w:val="22"/>
          <w:szCs w:val="22"/>
          <w:lang w:val="en-US"/>
        </w:rPr>
      </w:pPr>
    </w:p>
    <w:p w:rsidR="009158C0" w:rsidRDefault="009158C0" w:rsidP="00687C40">
      <w:pPr>
        <w:widowControl w:val="0"/>
        <w:autoSpaceDE w:val="0"/>
        <w:autoSpaceDN w:val="0"/>
        <w:adjustRightInd w:val="0"/>
        <w:ind w:right="-1740"/>
        <w:rPr>
          <w:rFonts w:ascii="Times New Roman" w:hAnsi="Times New Roman"/>
          <w:color w:val="000000"/>
          <w:sz w:val="22"/>
          <w:szCs w:val="22"/>
          <w:lang w:val="en-US"/>
        </w:rPr>
      </w:pPr>
    </w:p>
    <w:p w:rsidR="009158C0" w:rsidRDefault="009158C0" w:rsidP="00687C40">
      <w:pPr>
        <w:widowControl w:val="0"/>
        <w:autoSpaceDE w:val="0"/>
        <w:autoSpaceDN w:val="0"/>
        <w:adjustRightInd w:val="0"/>
        <w:ind w:right="-1740"/>
        <w:rPr>
          <w:rFonts w:ascii="Times New Roman" w:hAnsi="Times New Roman"/>
          <w:color w:val="000000"/>
          <w:sz w:val="22"/>
          <w:szCs w:val="22"/>
          <w:lang w:val="en-US"/>
        </w:rPr>
      </w:pPr>
    </w:p>
    <w:p w:rsidR="009158C0" w:rsidRDefault="009158C0" w:rsidP="00687C40">
      <w:pPr>
        <w:widowControl w:val="0"/>
        <w:autoSpaceDE w:val="0"/>
        <w:autoSpaceDN w:val="0"/>
        <w:adjustRightInd w:val="0"/>
        <w:ind w:right="-1740"/>
        <w:rPr>
          <w:rFonts w:ascii="Times New Roman" w:hAnsi="Times New Roman"/>
          <w:color w:val="000000"/>
          <w:sz w:val="22"/>
          <w:szCs w:val="22"/>
          <w:lang w:val="en-US"/>
        </w:rPr>
      </w:pPr>
    </w:p>
    <w:p w:rsidR="009158C0" w:rsidRDefault="009158C0" w:rsidP="00687C40">
      <w:pPr>
        <w:widowControl w:val="0"/>
        <w:autoSpaceDE w:val="0"/>
        <w:autoSpaceDN w:val="0"/>
        <w:adjustRightInd w:val="0"/>
        <w:ind w:right="-1740"/>
        <w:rPr>
          <w:rFonts w:ascii="Times New Roman" w:hAnsi="Times New Roman"/>
          <w:color w:val="000000"/>
          <w:sz w:val="22"/>
          <w:szCs w:val="22"/>
          <w:lang w:val="en-US"/>
        </w:rPr>
      </w:pPr>
    </w:p>
    <w:p w:rsidR="00687C40" w:rsidRDefault="00687C40" w:rsidP="00687C40"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Prénom NOM</w:t>
      </w:r>
    </w:p>
    <w:p w:rsidR="00687C40" w:rsidRDefault="00687C40" w:rsidP="00687C40">
      <w:pPr>
        <w:spacing w:line="360" w:lineRule="auto"/>
        <w:ind w:left="-567" w:firstLine="567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Master 2 </w:t>
      </w: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Discipline</w:t>
      </w:r>
    </w:p>
    <w:p w:rsidR="00687C40" w:rsidRDefault="00687C40" w:rsidP="00687C40">
      <w:pPr>
        <w:spacing w:line="360" w:lineRule="auto"/>
        <w:ind w:left="-567"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Année universitaire 201</w:t>
      </w:r>
      <w:proofErr w:type="gramStart"/>
      <w:r>
        <w:rPr>
          <w:rFonts w:ascii="Times New Roman" w:hAnsi="Times New Roman"/>
          <w:b/>
          <w:sz w:val="28"/>
          <w:szCs w:val="28"/>
        </w:rPr>
        <w:t> ?/</w:t>
      </w:r>
      <w:proofErr w:type="gramEnd"/>
      <w:r>
        <w:rPr>
          <w:rFonts w:ascii="Times New Roman" w:hAnsi="Times New Roman"/>
          <w:b/>
          <w:sz w:val="28"/>
          <w:szCs w:val="28"/>
        </w:rPr>
        <w:t>201 ?</w:t>
      </w:r>
    </w:p>
    <w:p w:rsidR="00687C40" w:rsidRPr="00687C40" w:rsidRDefault="00687C40" w:rsidP="00687C40">
      <w:pPr>
        <w:widowControl w:val="0"/>
        <w:autoSpaceDE w:val="0"/>
        <w:autoSpaceDN w:val="0"/>
        <w:adjustRightInd w:val="0"/>
        <w:spacing w:line="360" w:lineRule="auto"/>
        <w:ind w:right="-1740"/>
        <w:rPr>
          <w:rFonts w:ascii="Times New Roman" w:hAnsi="Times New Roman"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spacing w:line="360" w:lineRule="auto"/>
        <w:ind w:right="-1740"/>
        <w:rPr>
          <w:rFonts w:ascii="Times New Roman" w:hAnsi="Times New Roman"/>
          <w:color w:val="000000"/>
          <w:sz w:val="22"/>
          <w:szCs w:val="22"/>
        </w:rPr>
      </w:pPr>
    </w:p>
    <w:p w:rsidR="00687C40" w:rsidRDefault="00687C40" w:rsidP="00687C40">
      <w:pPr>
        <w:widowControl w:val="0"/>
        <w:tabs>
          <w:tab w:val="left" w:pos="5954"/>
        </w:tabs>
        <w:autoSpaceDE w:val="0"/>
        <w:autoSpaceDN w:val="0"/>
        <w:adjustRightInd w:val="0"/>
        <w:spacing w:line="360" w:lineRule="auto"/>
        <w:ind w:right="-1400"/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687C40" w:rsidRDefault="00687C40" w:rsidP="00687C40">
      <w:pPr>
        <w:widowControl w:val="0"/>
        <w:tabs>
          <w:tab w:val="left" w:pos="5954"/>
        </w:tabs>
        <w:autoSpaceDE w:val="0"/>
        <w:autoSpaceDN w:val="0"/>
        <w:adjustRightInd w:val="0"/>
        <w:spacing w:line="360" w:lineRule="auto"/>
        <w:ind w:right="-1400"/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687C40" w:rsidRDefault="00687C40" w:rsidP="00687C40">
      <w:pPr>
        <w:widowControl w:val="0"/>
        <w:tabs>
          <w:tab w:val="left" w:pos="5954"/>
        </w:tabs>
        <w:autoSpaceDE w:val="0"/>
        <w:autoSpaceDN w:val="0"/>
        <w:adjustRightInd w:val="0"/>
        <w:spacing w:line="360" w:lineRule="auto"/>
        <w:ind w:right="-1400"/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687C40" w:rsidRDefault="00687C40" w:rsidP="00687C40">
      <w:pPr>
        <w:widowControl w:val="0"/>
        <w:tabs>
          <w:tab w:val="left" w:pos="5954"/>
        </w:tabs>
        <w:autoSpaceDE w:val="0"/>
        <w:autoSpaceDN w:val="0"/>
        <w:adjustRightInd w:val="0"/>
        <w:spacing w:line="360" w:lineRule="auto"/>
        <w:ind w:right="-1400"/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687C40" w:rsidRDefault="00687C40" w:rsidP="00687C40">
      <w:pPr>
        <w:widowControl w:val="0"/>
        <w:tabs>
          <w:tab w:val="left" w:pos="5954"/>
        </w:tabs>
        <w:autoSpaceDE w:val="0"/>
        <w:autoSpaceDN w:val="0"/>
        <w:adjustRightInd w:val="0"/>
        <w:spacing w:line="360" w:lineRule="auto"/>
        <w:ind w:right="-1400"/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/>
          <w:iCs/>
          <w:color w:val="000000"/>
          <w:sz w:val="22"/>
          <w:szCs w:val="22"/>
          <w:u w:val="single" w:color="000000"/>
        </w:rPr>
      </w:pPr>
      <w:r>
        <w:rPr>
          <w:rFonts w:ascii="Times New Roman" w:hAnsi="Times New Roman"/>
          <w:b/>
          <w:bCs/>
          <w:i/>
          <w:iCs/>
          <w:color w:val="000000"/>
          <w:sz w:val="22"/>
          <w:szCs w:val="22"/>
          <w:u w:val="single" w:color="000000"/>
        </w:rPr>
        <w:t xml:space="preserve">SUJET DU MÉMOIRE </w:t>
      </w:r>
    </w:p>
    <w:p w:rsidR="00687C40" w:rsidRDefault="00687C40" w:rsidP="00687C4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/>
          <w:iCs/>
          <w:color w:val="000000"/>
          <w:sz w:val="22"/>
          <w:szCs w:val="22"/>
        </w:rPr>
      </w:pPr>
    </w:p>
    <w:p w:rsidR="00687C40" w:rsidRDefault="00B2617F" w:rsidP="00687C40">
      <w:pPr>
        <w:jc w:val="center"/>
        <w:rPr>
          <w:rFonts w:ascii="Times New Roman" w:hAnsi="Times New Roman"/>
          <w:b/>
          <w:sz w:val="44"/>
          <w:szCs w:val="22"/>
        </w:rPr>
      </w:pPr>
      <w:r>
        <w:rPr>
          <w:rFonts w:ascii="Times New Roman" w:hAnsi="Times New Roman"/>
          <w:b/>
          <w:sz w:val="44"/>
          <w:szCs w:val="22"/>
        </w:rPr>
        <w:t>Titre</w:t>
      </w:r>
    </w:p>
    <w:p w:rsidR="00687C40" w:rsidRDefault="00687C40" w:rsidP="00687C4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ind w:left="360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ind w:left="360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Pr="007E5310" w:rsidRDefault="007E5310" w:rsidP="00687C40">
      <w:pPr>
        <w:tabs>
          <w:tab w:val="left" w:pos="425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DIRECTEUR</w:t>
      </w:r>
      <w:r w:rsidR="00687C40">
        <w:rPr>
          <w:rFonts w:ascii="Times New Roman" w:hAnsi="Times New Roman"/>
          <w:b/>
          <w:sz w:val="26"/>
          <w:szCs w:val="26"/>
        </w:rPr>
        <w:t xml:space="preserve"> DU MÉMOIRE</w:t>
      </w:r>
      <w:r w:rsidR="00687C40">
        <w:rPr>
          <w:rFonts w:ascii="Times New Roman" w:hAnsi="Times New Roman"/>
          <w:sz w:val="26"/>
          <w:szCs w:val="26"/>
        </w:rPr>
        <w:t xml:space="preserve"> : </w:t>
      </w:r>
      <w:r>
        <w:rPr>
          <w:rFonts w:ascii="Times New Roman" w:hAnsi="Times New Roman"/>
          <w:sz w:val="26"/>
          <w:szCs w:val="26"/>
        </w:rPr>
        <w:tab/>
      </w:r>
      <w:r w:rsidR="00687C40" w:rsidRPr="007E5310">
        <w:rPr>
          <w:rFonts w:ascii="Times New Roman" w:hAnsi="Times New Roman"/>
          <w:sz w:val="26"/>
          <w:szCs w:val="26"/>
        </w:rPr>
        <w:t>Madame/Monsieur Prénom NOM</w:t>
      </w:r>
    </w:p>
    <w:p w:rsidR="00687C40" w:rsidRPr="007E5310" w:rsidRDefault="007E5310" w:rsidP="007E5310">
      <w:pPr>
        <w:tabs>
          <w:tab w:val="left" w:pos="4253"/>
        </w:tabs>
        <w:rPr>
          <w:rFonts w:ascii="Times New Roman" w:hAnsi="Times New Roman"/>
          <w:sz w:val="26"/>
          <w:szCs w:val="26"/>
        </w:rPr>
      </w:pPr>
      <w:r w:rsidRPr="007E5310">
        <w:rPr>
          <w:rFonts w:ascii="Times New Roman" w:hAnsi="Times New Roman"/>
          <w:sz w:val="26"/>
          <w:szCs w:val="26"/>
        </w:rPr>
        <w:tab/>
      </w:r>
      <w:r w:rsidR="00687C40" w:rsidRPr="007E5310">
        <w:rPr>
          <w:rFonts w:ascii="Times New Roman" w:hAnsi="Times New Roman"/>
          <w:sz w:val="26"/>
          <w:szCs w:val="26"/>
        </w:rPr>
        <w:t xml:space="preserve">Titre (Maître de conférences/Professeur    </w:t>
      </w:r>
    </w:p>
    <w:p w:rsidR="00687C40" w:rsidRPr="007E5310" w:rsidRDefault="00687C40" w:rsidP="00687C40">
      <w:pPr>
        <w:tabs>
          <w:tab w:val="left" w:pos="4253"/>
        </w:tabs>
        <w:ind w:left="4248"/>
        <w:rPr>
          <w:rFonts w:ascii="Times New Roman" w:hAnsi="Times New Roman"/>
          <w:sz w:val="26"/>
          <w:szCs w:val="26"/>
        </w:rPr>
      </w:pPr>
      <w:r w:rsidRPr="007E5310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7E5310">
        <w:rPr>
          <w:rFonts w:ascii="Times New Roman" w:hAnsi="Times New Roman"/>
          <w:sz w:val="26"/>
          <w:szCs w:val="26"/>
        </w:rPr>
        <w:t>des</w:t>
      </w:r>
      <w:proofErr w:type="gramEnd"/>
      <w:r w:rsidRPr="007E5310">
        <w:rPr>
          <w:rFonts w:ascii="Times New Roman" w:hAnsi="Times New Roman"/>
          <w:sz w:val="26"/>
          <w:szCs w:val="26"/>
        </w:rPr>
        <w:t xml:space="preserve"> Universités) </w:t>
      </w:r>
    </w:p>
    <w:p w:rsidR="00687C40" w:rsidRDefault="00687C40" w:rsidP="00687C40">
      <w:pPr>
        <w:rPr>
          <w:rFonts w:ascii="Times New Roman" w:hAnsi="Times New Roman"/>
          <w:sz w:val="28"/>
          <w:szCs w:val="28"/>
        </w:rPr>
      </w:pPr>
    </w:p>
    <w:p w:rsidR="00687C40" w:rsidRPr="00687C40" w:rsidRDefault="00687C40" w:rsidP="00687C40">
      <w:pPr>
        <w:widowControl w:val="0"/>
        <w:autoSpaceDE w:val="0"/>
        <w:autoSpaceDN w:val="0"/>
        <w:adjustRightInd w:val="0"/>
        <w:ind w:left="360" w:hanging="360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ind w:left="360" w:hanging="360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Default="00687C40" w:rsidP="00687C4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687C40" w:rsidRDefault="00687C40" w:rsidP="00687C40">
      <w:pPr>
        <w:ind w:hanging="851"/>
        <w:rPr>
          <w:rFonts w:ascii="Arial Black" w:hAnsi="Arial Black" w:cs="Arial"/>
          <w:color w:val="C0504D"/>
        </w:rPr>
      </w:pPr>
      <w:r>
        <w:rPr>
          <w:rFonts w:ascii="Arial Black" w:hAnsi="Arial Black" w:cs="Arial"/>
          <w:color w:val="C0504D"/>
        </w:rPr>
        <w:t xml:space="preserve">UNIVERSITE TOULOUSE CAPITOLE </w:t>
      </w:r>
    </w:p>
    <w:p w:rsidR="00BE2857" w:rsidRDefault="00687C40" w:rsidP="00687C40">
      <w:pPr>
        <w:ind w:right="-755" w:hanging="851"/>
        <w:rPr>
          <w:rFonts w:ascii="Arial" w:hAnsi="Arial" w:cs="Arial"/>
          <w:color w:val="00006D"/>
          <w:sz w:val="18"/>
        </w:rPr>
        <w:sectPr w:rsidR="00BE2857" w:rsidSect="00687C40">
          <w:type w:val="oddPage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  <w:r>
        <w:rPr>
          <w:rFonts w:ascii="Arial" w:hAnsi="Arial" w:cs="Arial"/>
          <w:sz w:val="18"/>
        </w:rPr>
        <w:t xml:space="preserve">2 rue du Doyen-Gabriel-Marty - 31042 Toulouse cedex 9 - France - Tél. : 05 61 63 35 00 - Fax : 05 61 63 37 98 - </w:t>
      </w:r>
      <w:hyperlink r:id="rId9" w:history="1">
        <w:r w:rsidRPr="00A9701A">
          <w:rPr>
            <w:rStyle w:val="Lienhypertexte"/>
            <w:rFonts w:ascii="Arial" w:hAnsi="Arial" w:cs="Arial"/>
            <w:sz w:val="18"/>
          </w:rPr>
          <w:t>www.ut-capitole.fr</w:t>
        </w:r>
      </w:hyperlink>
    </w:p>
    <w:p w:rsidR="00687C40" w:rsidRDefault="00687C40" w:rsidP="00687C40">
      <w:pPr>
        <w:ind w:right="-755" w:hanging="851"/>
        <w:rPr>
          <w:rFonts w:ascii="Arial" w:hAnsi="Arial" w:cs="Arial"/>
          <w:color w:val="00006D"/>
          <w:sz w:val="18"/>
        </w:rPr>
      </w:pPr>
    </w:p>
    <w:p w:rsidR="00B30273" w:rsidRDefault="00BE2857" w:rsidP="00B30273">
      <w:pPr>
        <w:pStyle w:val="Mentionobligatoire"/>
        <w:sectPr w:rsidR="00B30273" w:rsidSect="00687C40">
          <w:type w:val="oddPage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  <w:r>
        <w:t xml:space="preserve"> </w:t>
      </w:r>
      <w:r w:rsidR="00002451">
        <w:t>« </w:t>
      </w:r>
      <w:r w:rsidR="00083791" w:rsidRPr="00DA090E">
        <w:t xml:space="preserve">L’université n’entend ni approuver ni </w:t>
      </w:r>
      <w:r w:rsidR="00083791" w:rsidRPr="00C05F68">
        <w:t>désapprouver</w:t>
      </w:r>
      <w:r w:rsidR="00FF677C">
        <w:br/>
      </w:r>
      <w:r w:rsidR="00083791" w:rsidRPr="00DA090E">
        <w:t xml:space="preserve">les opinions particulières de </w:t>
      </w:r>
      <w:r w:rsidR="00083791" w:rsidRPr="00002451">
        <w:t>l’auteur</w:t>
      </w:r>
      <w:r w:rsidR="00B30273">
        <w:t>. »</w:t>
      </w:r>
    </w:p>
    <w:p w:rsidR="007E5310" w:rsidRDefault="00083791" w:rsidP="00E6284F">
      <w:pPr>
        <w:pStyle w:val="Ddicace"/>
      </w:pPr>
      <w:r w:rsidRPr="00E6284F">
        <w:lastRenderedPageBreak/>
        <w:t>Insérer votre</w:t>
      </w:r>
      <w:bookmarkStart w:id="0" w:name="_Toc462752917"/>
      <w:bookmarkStart w:id="1" w:name="_Toc462918618"/>
      <w:bookmarkStart w:id="2" w:name="_Toc462919812"/>
      <w:bookmarkStart w:id="3" w:name="_Toc462928959"/>
      <w:bookmarkStart w:id="4" w:name="_Toc462929083"/>
      <w:bookmarkStart w:id="5" w:name="_Toc463014309"/>
      <w:bookmarkStart w:id="6" w:name="_Toc463341882"/>
      <w:r w:rsidR="00535EC4" w:rsidRPr="00E6284F">
        <w:t xml:space="preserve"> dédicace</w:t>
      </w:r>
    </w:p>
    <w:p w:rsidR="00007F84" w:rsidRDefault="00007F84" w:rsidP="00E6284F">
      <w:pPr>
        <w:pStyle w:val="Ddicace"/>
      </w:pPr>
    </w:p>
    <w:p w:rsidR="00007F84" w:rsidRDefault="00007F84" w:rsidP="00E6284F">
      <w:pPr>
        <w:pStyle w:val="Ddicace"/>
        <w:sectPr w:rsidR="00007F84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83791" w:rsidRPr="00007F84" w:rsidRDefault="00083791" w:rsidP="00007F84">
      <w:pPr>
        <w:pStyle w:val="Titresliminaires"/>
      </w:pPr>
      <w:bookmarkStart w:id="7" w:name="_Toc482191597"/>
      <w:bookmarkStart w:id="8" w:name="_Toc517884297"/>
      <w:bookmarkStart w:id="9" w:name="_Toc517961328"/>
      <w:bookmarkStart w:id="10" w:name="_Toc517962518"/>
      <w:bookmarkStart w:id="11" w:name="_Toc518047094"/>
      <w:r w:rsidRPr="00007F84">
        <w:lastRenderedPageBreak/>
        <w:t>Remerciements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0A0648" w:rsidRPr="00007F84" w:rsidRDefault="000A0648" w:rsidP="00305ACC">
      <w:pPr>
        <w:rPr>
          <w:highlight w:val="lightGray"/>
        </w:rPr>
      </w:pPr>
    </w:p>
    <w:p w:rsidR="00CE0E43" w:rsidRPr="00CE0E43" w:rsidRDefault="00CE0E43" w:rsidP="00305ACC">
      <w:pPr>
        <w:rPr>
          <w:highlight w:val="lightGray"/>
        </w:rPr>
      </w:pPr>
    </w:p>
    <w:p w:rsidR="000A0648" w:rsidRPr="00A0398C" w:rsidRDefault="000A0648" w:rsidP="00305ACC">
      <w:pPr>
        <w:rPr>
          <w:highlight w:val="lightGray"/>
        </w:rPr>
        <w:sectPr w:rsidR="000A0648" w:rsidRPr="00A0398C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83791" w:rsidRDefault="00083791" w:rsidP="000A0648">
      <w:pPr>
        <w:pStyle w:val="Titresliminaires"/>
      </w:pPr>
      <w:bookmarkStart w:id="12" w:name="_Toc462752918"/>
      <w:bookmarkStart w:id="13" w:name="_Toc462918619"/>
      <w:bookmarkStart w:id="14" w:name="_Toc462919813"/>
      <w:bookmarkStart w:id="15" w:name="_Toc462928960"/>
      <w:bookmarkStart w:id="16" w:name="_Toc462929084"/>
      <w:bookmarkStart w:id="17" w:name="_Toc463014310"/>
      <w:bookmarkStart w:id="18" w:name="_Toc463341883"/>
      <w:bookmarkStart w:id="19" w:name="_Toc482191598"/>
      <w:bookmarkStart w:id="20" w:name="_Toc517884298"/>
      <w:bookmarkStart w:id="21" w:name="_Toc517961329"/>
      <w:bookmarkStart w:id="22" w:name="_Toc517962519"/>
      <w:bookmarkStart w:id="23" w:name="_Toc518047095"/>
      <w:r w:rsidRPr="000A0648">
        <w:lastRenderedPageBreak/>
        <w:t>Sommaire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5E4DD1" w:rsidRPr="00CE0E43" w:rsidRDefault="005E4DD1" w:rsidP="00305ACC"/>
    <w:p w:rsidR="0069420A" w:rsidRDefault="0069420A" w:rsidP="00305ACC"/>
    <w:p w:rsidR="005E4DD1" w:rsidRDefault="005E4DD1" w:rsidP="00305ACC">
      <w:pPr>
        <w:sectPr w:rsidR="005E4DD1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9420A" w:rsidRPr="00FF677C" w:rsidRDefault="00AB7E96" w:rsidP="00FF677C">
      <w:pPr>
        <w:pStyle w:val="Titresliminaires"/>
      </w:pPr>
      <w:bookmarkStart w:id="24" w:name="_Toc462752920"/>
      <w:bookmarkStart w:id="25" w:name="_Toc462918620"/>
      <w:bookmarkStart w:id="26" w:name="_Toc462919814"/>
      <w:bookmarkStart w:id="27" w:name="_Toc462928961"/>
      <w:bookmarkStart w:id="28" w:name="_Toc462929085"/>
      <w:bookmarkStart w:id="29" w:name="_Toc463014311"/>
      <w:bookmarkStart w:id="30" w:name="_Toc463341884"/>
      <w:bookmarkStart w:id="31" w:name="_Toc482191599"/>
      <w:bookmarkStart w:id="32" w:name="_Toc517884299"/>
      <w:bookmarkStart w:id="33" w:name="_Toc517961330"/>
      <w:bookmarkStart w:id="34" w:name="_Toc517962520"/>
      <w:bookmarkStart w:id="35" w:name="_Toc518047096"/>
      <w:r w:rsidRPr="00FF677C">
        <w:lastRenderedPageBreak/>
        <w:t>Liste</w:t>
      </w:r>
      <w:r w:rsidR="00083791" w:rsidRPr="00FF677C">
        <w:t xml:space="preserve"> des abréviations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657"/>
      </w:tblGrid>
      <w:tr w:rsidR="000A0648" w:rsidTr="00CE0E43">
        <w:tc>
          <w:tcPr>
            <w:tcW w:w="2405" w:type="dxa"/>
          </w:tcPr>
          <w:p w:rsidR="000A0648" w:rsidRPr="000A0648" w:rsidRDefault="000A0648" w:rsidP="005E4DD1">
            <w:pPr>
              <w:pStyle w:val="Montextenonnumrot"/>
              <w:ind w:firstLine="0"/>
              <w:rPr>
                <w:b/>
              </w:rPr>
            </w:pPr>
            <w:r w:rsidRPr="000A0648">
              <w:rPr>
                <w:b/>
              </w:rPr>
              <w:t>Abréviation</w:t>
            </w:r>
          </w:p>
        </w:tc>
        <w:tc>
          <w:tcPr>
            <w:tcW w:w="6657" w:type="dxa"/>
          </w:tcPr>
          <w:p w:rsidR="000A0648" w:rsidRDefault="000A0648" w:rsidP="005E4DD1">
            <w:pPr>
              <w:pStyle w:val="Montextenonnumrot"/>
              <w:ind w:firstLine="0"/>
            </w:pPr>
            <w:r>
              <w:t>Terme développé</w:t>
            </w:r>
          </w:p>
        </w:tc>
      </w:tr>
      <w:tr w:rsidR="000A0648" w:rsidTr="00CE0E43">
        <w:tc>
          <w:tcPr>
            <w:tcW w:w="2405" w:type="dxa"/>
          </w:tcPr>
          <w:p w:rsidR="000A0648" w:rsidRDefault="000A0648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0A0648" w:rsidRDefault="000A0648" w:rsidP="005E4DD1">
            <w:pPr>
              <w:pStyle w:val="Montextenonnumrot"/>
              <w:ind w:firstLine="0"/>
            </w:pPr>
          </w:p>
        </w:tc>
      </w:tr>
      <w:tr w:rsidR="000A0648" w:rsidTr="00CE0E43">
        <w:tc>
          <w:tcPr>
            <w:tcW w:w="2405" w:type="dxa"/>
          </w:tcPr>
          <w:p w:rsidR="000A0648" w:rsidRDefault="000A0648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0A0648" w:rsidRDefault="000A0648" w:rsidP="005E4DD1">
            <w:pPr>
              <w:pStyle w:val="Montextenonnumrot"/>
              <w:ind w:firstLine="0"/>
            </w:pPr>
          </w:p>
        </w:tc>
      </w:tr>
      <w:tr w:rsidR="000A0648" w:rsidTr="00CE0E43">
        <w:tc>
          <w:tcPr>
            <w:tcW w:w="2405" w:type="dxa"/>
          </w:tcPr>
          <w:p w:rsidR="000A0648" w:rsidRDefault="000A0648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0A0648" w:rsidRDefault="000A0648" w:rsidP="005E4DD1">
            <w:pPr>
              <w:pStyle w:val="Montextenonnumrot"/>
              <w:ind w:firstLine="0"/>
            </w:pPr>
          </w:p>
        </w:tc>
      </w:tr>
      <w:tr w:rsidR="000A0648" w:rsidTr="00CE0E43">
        <w:tc>
          <w:tcPr>
            <w:tcW w:w="2405" w:type="dxa"/>
          </w:tcPr>
          <w:p w:rsidR="000A0648" w:rsidRDefault="000A0648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0A0648" w:rsidRDefault="000A0648" w:rsidP="005E4DD1">
            <w:pPr>
              <w:pStyle w:val="Montextenonnumrot"/>
              <w:ind w:firstLine="0"/>
            </w:pPr>
          </w:p>
        </w:tc>
      </w:tr>
      <w:tr w:rsidR="000A0648" w:rsidTr="00CE0E43">
        <w:tc>
          <w:tcPr>
            <w:tcW w:w="2405" w:type="dxa"/>
          </w:tcPr>
          <w:p w:rsidR="000A0648" w:rsidRDefault="000A0648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0A0648" w:rsidRDefault="000A0648" w:rsidP="005E4DD1">
            <w:pPr>
              <w:pStyle w:val="Montextenonnumrot"/>
              <w:ind w:firstLine="0"/>
            </w:pPr>
          </w:p>
        </w:tc>
      </w:tr>
      <w:tr w:rsidR="000A0648" w:rsidTr="00CE0E43">
        <w:tc>
          <w:tcPr>
            <w:tcW w:w="2405" w:type="dxa"/>
          </w:tcPr>
          <w:p w:rsidR="000A0648" w:rsidRDefault="000A0648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0A0648" w:rsidRDefault="000A0648" w:rsidP="005E4DD1">
            <w:pPr>
              <w:pStyle w:val="Montextenonnumrot"/>
              <w:ind w:firstLine="0"/>
            </w:pPr>
          </w:p>
        </w:tc>
      </w:tr>
      <w:tr w:rsidR="000A0648" w:rsidTr="00CE0E43">
        <w:tc>
          <w:tcPr>
            <w:tcW w:w="2405" w:type="dxa"/>
          </w:tcPr>
          <w:p w:rsidR="000A0648" w:rsidRDefault="000A0648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  <w:tr w:rsidR="00CE0E43" w:rsidTr="00CE0E43">
        <w:tc>
          <w:tcPr>
            <w:tcW w:w="2405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  <w:tc>
          <w:tcPr>
            <w:tcW w:w="6657" w:type="dxa"/>
          </w:tcPr>
          <w:p w:rsidR="00CE0E43" w:rsidRDefault="00CE0E43" w:rsidP="005E4DD1">
            <w:pPr>
              <w:pStyle w:val="Montextenonnumrot"/>
              <w:ind w:firstLine="0"/>
            </w:pPr>
          </w:p>
        </w:tc>
      </w:tr>
    </w:tbl>
    <w:p w:rsidR="00D47A71" w:rsidRDefault="00D47A71" w:rsidP="00305ACC"/>
    <w:p w:rsidR="00687C40" w:rsidRPr="005E4DD1" w:rsidRDefault="00687C40" w:rsidP="00305ACC">
      <w:pPr>
        <w:sectPr w:rsidR="00687C40" w:rsidRPr="005E4DD1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30273" w:rsidRPr="00535EC4" w:rsidRDefault="00083791" w:rsidP="00535EC4">
      <w:pPr>
        <w:pStyle w:val="Titre1"/>
      </w:pPr>
      <w:bookmarkStart w:id="36" w:name="_Toc462752921"/>
      <w:bookmarkStart w:id="37" w:name="_Toc462829699"/>
      <w:bookmarkStart w:id="38" w:name="_Toc462917530"/>
      <w:bookmarkStart w:id="39" w:name="_Toc462918621"/>
      <w:bookmarkStart w:id="40" w:name="_Toc462919641"/>
      <w:bookmarkStart w:id="41" w:name="_Toc462919815"/>
      <w:bookmarkStart w:id="42" w:name="_Toc462928962"/>
      <w:bookmarkStart w:id="43" w:name="_Toc463014312"/>
      <w:bookmarkStart w:id="44" w:name="_Toc463341885"/>
      <w:bookmarkStart w:id="45" w:name="_Toc482191600"/>
      <w:bookmarkStart w:id="46" w:name="_Toc517884300"/>
      <w:bookmarkStart w:id="47" w:name="_Toc517961331"/>
      <w:bookmarkStart w:id="48" w:name="_Toc517962521"/>
      <w:bookmarkStart w:id="49" w:name="_Toc518047097"/>
      <w:r w:rsidRPr="00535EC4">
        <w:lastRenderedPageBreak/>
        <w:t>Introduction</w:t>
      </w:r>
      <w:bookmarkStart w:id="50" w:name="_Toc462752922"/>
      <w:bookmarkStart w:id="51" w:name="_Toc462829700"/>
      <w:bookmarkStart w:id="52" w:name="_Toc462917531"/>
      <w:bookmarkStart w:id="53" w:name="_Toc462918622"/>
      <w:bookmarkStart w:id="54" w:name="_Toc462919642"/>
      <w:bookmarkStart w:id="55" w:name="_Toc462919816"/>
      <w:bookmarkStart w:id="56" w:name="_Toc462928963"/>
      <w:bookmarkStart w:id="57" w:name="_Toc463014313"/>
      <w:bookmarkStart w:id="58" w:name="_Toc463341886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</w:p>
    <w:p w:rsidR="00951423" w:rsidRPr="003B4560" w:rsidRDefault="00951423" w:rsidP="003B4560">
      <w:pPr>
        <w:pStyle w:val="Montextenumrot"/>
      </w:pPr>
    </w:p>
    <w:p w:rsidR="00CE0E43" w:rsidRPr="00305ACC" w:rsidRDefault="00CE0E43" w:rsidP="00305ACC"/>
    <w:p w:rsidR="00951423" w:rsidRPr="00305ACC" w:rsidRDefault="00951423" w:rsidP="00305ACC">
      <w:pPr>
        <w:sectPr w:rsidR="00951423" w:rsidRPr="00305ACC" w:rsidSect="00F905BA">
          <w:footerReference w:type="default" r:id="rId10"/>
          <w:type w:val="oddPage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59" w:name="_GoBack"/>
      <w:bookmarkEnd w:id="59"/>
    </w:p>
    <w:p w:rsidR="005E4DD1" w:rsidRDefault="00A74DBA" w:rsidP="00535EC4">
      <w:pPr>
        <w:pStyle w:val="Titre1"/>
      </w:pPr>
      <w:bookmarkStart w:id="60" w:name="_Toc482191601"/>
      <w:bookmarkStart w:id="61" w:name="_Toc517884301"/>
      <w:bookmarkStart w:id="62" w:name="_Toc517961332"/>
      <w:bookmarkStart w:id="63" w:name="_Toc517962522"/>
      <w:bookmarkStart w:id="64" w:name="_Toc518047098"/>
      <w:r>
        <w:lastRenderedPageBreak/>
        <w:t>P</w:t>
      </w:r>
      <w:r w:rsidRPr="00A74DBA">
        <w:t>artie</w:t>
      </w:r>
      <w:r>
        <w:t xml:space="preserve"> I</w:t>
      </w:r>
      <w:r w:rsidR="00A31F1C">
        <w:t xml:space="preserve"> </w:t>
      </w:r>
      <w:r w:rsidRPr="00A74DBA">
        <w:t xml:space="preserve">: 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60"/>
      <w:bookmarkEnd w:id="61"/>
      <w:r w:rsidRPr="00A74DBA">
        <w:t>titre</w:t>
      </w:r>
      <w:bookmarkEnd w:id="62"/>
      <w:bookmarkEnd w:id="63"/>
      <w:bookmarkEnd w:id="64"/>
    </w:p>
    <w:p w:rsidR="00B867E8" w:rsidRPr="003B4560" w:rsidRDefault="00B867E8" w:rsidP="003B4560">
      <w:pPr>
        <w:pStyle w:val="Montextenumrot"/>
      </w:pPr>
    </w:p>
    <w:p w:rsidR="00BE2857" w:rsidRDefault="00BE2857" w:rsidP="00305ACC">
      <w:pPr>
        <w:rPr>
          <w:lang w:eastAsia="en-US"/>
        </w:rPr>
      </w:pPr>
    </w:p>
    <w:p w:rsidR="00BE2857" w:rsidRDefault="00BE2857" w:rsidP="00305ACC">
      <w:pPr>
        <w:rPr>
          <w:lang w:eastAsia="en-US"/>
        </w:rPr>
        <w:sectPr w:rsidR="00BE2857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30273" w:rsidRDefault="00A74DBA" w:rsidP="002E15E4">
      <w:pPr>
        <w:pStyle w:val="Titre2"/>
      </w:pPr>
      <w:bookmarkStart w:id="65" w:name="_Toc462752923"/>
      <w:bookmarkStart w:id="66" w:name="_Toc462829701"/>
      <w:bookmarkStart w:id="67" w:name="_Toc462917532"/>
      <w:bookmarkStart w:id="68" w:name="_Toc462918623"/>
      <w:bookmarkStart w:id="69" w:name="_Toc462919643"/>
      <w:bookmarkStart w:id="70" w:name="_Toc462919817"/>
      <w:bookmarkStart w:id="71" w:name="_Toc462928964"/>
      <w:bookmarkStart w:id="72" w:name="_Toc463014314"/>
      <w:bookmarkStart w:id="73" w:name="_Toc463341887"/>
      <w:bookmarkStart w:id="74" w:name="_Toc482191602"/>
      <w:bookmarkStart w:id="75" w:name="_Toc517884302"/>
      <w:bookmarkStart w:id="76" w:name="_Toc517961333"/>
      <w:bookmarkStart w:id="77" w:name="_Toc517962523"/>
      <w:bookmarkStart w:id="78" w:name="_Toc518047099"/>
      <w:r w:rsidRPr="00A74DBA">
        <w:lastRenderedPageBreak/>
        <w:t xml:space="preserve">Titre </w:t>
      </w:r>
      <w:r w:rsidR="00E6284F">
        <w:t>I</w:t>
      </w:r>
      <w:r w:rsidRPr="00A74DBA">
        <w:t> :</w:t>
      </w:r>
      <w:r w:rsidR="00083791" w:rsidRPr="00A74DBA">
        <w:t xml:space="preserve"> 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r w:rsidR="00E3270F" w:rsidRPr="00A74DBA">
        <w:t>titre</w:t>
      </w:r>
      <w:bookmarkEnd w:id="76"/>
      <w:bookmarkEnd w:id="77"/>
      <w:bookmarkEnd w:id="78"/>
    </w:p>
    <w:p w:rsidR="00FF677C" w:rsidRDefault="00FF677C" w:rsidP="00DB7673">
      <w:pPr>
        <w:pStyle w:val="Montextenumrot"/>
      </w:pPr>
    </w:p>
    <w:p w:rsidR="00DB7673" w:rsidRDefault="00DB7673" w:rsidP="00305ACC"/>
    <w:p w:rsidR="00DB7673" w:rsidRPr="003B4560" w:rsidRDefault="00DB7673" w:rsidP="00305ACC">
      <w:pPr>
        <w:sectPr w:rsidR="00DB7673" w:rsidRPr="003B4560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30273" w:rsidRDefault="00083791" w:rsidP="00DB7673">
      <w:pPr>
        <w:pStyle w:val="Titre3"/>
      </w:pPr>
      <w:bookmarkStart w:id="79" w:name="_Toc462752924"/>
      <w:bookmarkStart w:id="80" w:name="_Toc462829702"/>
      <w:bookmarkStart w:id="81" w:name="_Toc462917533"/>
      <w:bookmarkStart w:id="82" w:name="_Toc462918624"/>
      <w:bookmarkStart w:id="83" w:name="_Toc462919644"/>
      <w:bookmarkStart w:id="84" w:name="_Toc462919818"/>
      <w:bookmarkStart w:id="85" w:name="_Toc462928965"/>
      <w:bookmarkStart w:id="86" w:name="_Toc463014315"/>
      <w:bookmarkStart w:id="87" w:name="_Toc463341888"/>
      <w:bookmarkStart w:id="88" w:name="_Toc482191603"/>
      <w:bookmarkStart w:id="89" w:name="_Toc517884303"/>
      <w:bookmarkStart w:id="90" w:name="_Toc517961334"/>
      <w:bookmarkStart w:id="91" w:name="_Toc517962524"/>
      <w:bookmarkStart w:id="92" w:name="_Toc518047100"/>
      <w:r w:rsidRPr="00DB7673">
        <w:lastRenderedPageBreak/>
        <w:t>Chapitre</w:t>
      </w:r>
      <w:r w:rsidRPr="00A74DBA">
        <w:t xml:space="preserve"> 1</w:t>
      </w:r>
      <w:r w:rsidR="00A74DBA" w:rsidRPr="00A74DBA">
        <w:t> :</w:t>
      </w:r>
      <w:r w:rsidRPr="00A74DBA">
        <w:t xml:space="preserve"> </w:t>
      </w:r>
      <w:r w:rsidR="00A74DBA" w:rsidRPr="00A74DBA">
        <w:t>titre</w:t>
      </w:r>
      <w:bookmarkStart w:id="93" w:name="_Toc463341889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:rsidR="00BE2857" w:rsidRPr="00C80A48" w:rsidRDefault="00BE2857" w:rsidP="00C80A48">
      <w:pPr>
        <w:pStyle w:val="Montextenumrot"/>
      </w:pPr>
    </w:p>
    <w:p w:rsidR="00C80A48" w:rsidRDefault="00C80A48" w:rsidP="00305ACC">
      <w:r>
        <w:br w:type="page"/>
      </w:r>
    </w:p>
    <w:p w:rsidR="00B30273" w:rsidRPr="00C80A48" w:rsidRDefault="00D7444C" w:rsidP="00C80A48">
      <w:pPr>
        <w:pStyle w:val="Titre4"/>
      </w:pPr>
      <w:bookmarkStart w:id="94" w:name="_Toc482191604"/>
      <w:bookmarkStart w:id="95" w:name="_Toc517884304"/>
      <w:bookmarkStart w:id="96" w:name="_Toc517961335"/>
      <w:bookmarkStart w:id="97" w:name="_Toc517962525"/>
      <w:bookmarkStart w:id="98" w:name="_Toc518047101"/>
      <w:r w:rsidRPr="00C80A48">
        <w:lastRenderedPageBreak/>
        <w:t>Section 1.</w:t>
      </w:r>
      <w:r w:rsidR="00A74DBA" w:rsidRPr="00C80A48">
        <w:t xml:space="preserve"> </w:t>
      </w:r>
      <w:r w:rsidRPr="00C80A48">
        <w:t>T</w:t>
      </w:r>
      <w:r w:rsidR="00083791" w:rsidRPr="00C80A48">
        <w:t>itre</w:t>
      </w:r>
      <w:bookmarkEnd w:id="93"/>
      <w:bookmarkEnd w:id="94"/>
      <w:bookmarkEnd w:id="95"/>
      <w:bookmarkEnd w:id="96"/>
      <w:bookmarkEnd w:id="97"/>
      <w:bookmarkEnd w:id="98"/>
    </w:p>
    <w:p w:rsidR="00BE2857" w:rsidRPr="00BE2857" w:rsidRDefault="00BE2857" w:rsidP="003B4560">
      <w:pPr>
        <w:pStyle w:val="Montextenumrot"/>
        <w:rPr>
          <w:lang w:eastAsia="en-US"/>
        </w:rPr>
      </w:pPr>
    </w:p>
    <w:p w:rsidR="00083791" w:rsidRDefault="00412586" w:rsidP="003B4560">
      <w:pPr>
        <w:pStyle w:val="Titre5"/>
      </w:pPr>
      <w:bookmarkStart w:id="99" w:name="_Toc463341890"/>
      <w:bookmarkStart w:id="100" w:name="_Toc482191605"/>
      <w:bookmarkStart w:id="101" w:name="_Toc517884305"/>
      <w:bookmarkStart w:id="102" w:name="_Toc517961336"/>
      <w:bookmarkStart w:id="103" w:name="_Toc517962526"/>
      <w:bookmarkStart w:id="104" w:name="_Toc518047102"/>
      <w:r w:rsidRPr="00A74DBA">
        <w:t>§ 1 2 3</w:t>
      </w:r>
      <w:r w:rsidR="000433CD" w:rsidRPr="00A74DBA">
        <w:t>.</w:t>
      </w:r>
      <w:r w:rsidR="00083791" w:rsidRPr="00A74DBA">
        <w:t xml:space="preserve"> </w:t>
      </w:r>
      <w:r w:rsidR="000433CD" w:rsidRPr="00A74DBA">
        <w:t>T</w:t>
      </w:r>
      <w:r w:rsidR="00083791" w:rsidRPr="00A74DBA">
        <w:t>itre</w:t>
      </w:r>
      <w:bookmarkEnd w:id="99"/>
      <w:bookmarkEnd w:id="100"/>
      <w:bookmarkEnd w:id="101"/>
      <w:bookmarkEnd w:id="102"/>
      <w:bookmarkEnd w:id="103"/>
      <w:bookmarkEnd w:id="104"/>
    </w:p>
    <w:p w:rsidR="00BE2857" w:rsidRPr="00BE2857" w:rsidRDefault="00BE2857" w:rsidP="003B4560">
      <w:pPr>
        <w:pStyle w:val="Montextenumrot"/>
        <w:rPr>
          <w:lang w:eastAsia="en-US"/>
        </w:rPr>
      </w:pPr>
    </w:p>
    <w:p w:rsidR="00083791" w:rsidRDefault="00117230" w:rsidP="003B4560">
      <w:pPr>
        <w:pStyle w:val="Titre6"/>
      </w:pPr>
      <w:bookmarkStart w:id="105" w:name="_Toc463341891"/>
      <w:bookmarkStart w:id="106" w:name="_Toc482191606"/>
      <w:bookmarkStart w:id="107" w:name="_Toc517884306"/>
      <w:bookmarkStart w:id="108" w:name="_Toc517961337"/>
      <w:bookmarkStart w:id="109" w:name="_Toc517962527"/>
      <w:bookmarkStart w:id="110" w:name="_Toc518047103"/>
      <w:r>
        <w:t>A -</w:t>
      </w:r>
      <w:r w:rsidR="00412586" w:rsidRPr="00A74DBA">
        <w:t xml:space="preserve"> B </w:t>
      </w:r>
      <w:r>
        <w:t>-</w:t>
      </w:r>
      <w:r w:rsidR="00412586" w:rsidRPr="00A74DBA">
        <w:t xml:space="preserve"> C </w:t>
      </w:r>
      <w:r w:rsidR="00BE2857">
        <w:t>-</w:t>
      </w:r>
      <w:r w:rsidR="00D7444C" w:rsidRPr="00A74DBA">
        <w:t xml:space="preserve"> T</w:t>
      </w:r>
      <w:r w:rsidR="00962027" w:rsidRPr="00A74DBA">
        <w:t>itre</w:t>
      </w:r>
      <w:bookmarkEnd w:id="105"/>
      <w:bookmarkEnd w:id="106"/>
      <w:bookmarkEnd w:id="107"/>
      <w:bookmarkEnd w:id="108"/>
      <w:bookmarkEnd w:id="109"/>
      <w:bookmarkEnd w:id="110"/>
    </w:p>
    <w:p w:rsidR="00BE2857" w:rsidRPr="003B4560" w:rsidRDefault="00BE2857" w:rsidP="003B4560">
      <w:pPr>
        <w:pStyle w:val="Montextenumrot"/>
      </w:pPr>
    </w:p>
    <w:p w:rsidR="00083791" w:rsidRPr="003B4560" w:rsidRDefault="003B4560" w:rsidP="003B4560">
      <w:pPr>
        <w:pStyle w:val="Titre7"/>
      </w:pPr>
      <w:bookmarkStart w:id="111" w:name="_Toc463341892"/>
      <w:bookmarkStart w:id="112" w:name="_Toc482191607"/>
      <w:bookmarkStart w:id="113" w:name="_Toc517884307"/>
      <w:bookmarkStart w:id="114" w:name="_Toc517961338"/>
      <w:bookmarkStart w:id="115" w:name="_Toc517962528"/>
      <w:bookmarkStart w:id="116" w:name="_Toc518047104"/>
      <w:r>
        <w:t xml:space="preserve">1) </w:t>
      </w:r>
      <w:r w:rsidR="00A74DBA" w:rsidRPr="003B4560">
        <w:t xml:space="preserve">2) </w:t>
      </w:r>
      <w:r w:rsidR="00412586" w:rsidRPr="003B4560">
        <w:t>3)</w:t>
      </w:r>
      <w:r w:rsidR="00E3270F" w:rsidRPr="003B4560">
        <w:t xml:space="preserve"> </w:t>
      </w:r>
      <w:r w:rsidR="000A0648" w:rsidRPr="003B4560">
        <w:t>T</w:t>
      </w:r>
      <w:r w:rsidR="00083791" w:rsidRPr="003B4560">
        <w:t>itre</w:t>
      </w:r>
      <w:bookmarkEnd w:id="111"/>
      <w:bookmarkEnd w:id="112"/>
      <w:bookmarkEnd w:id="113"/>
      <w:bookmarkEnd w:id="114"/>
      <w:bookmarkEnd w:id="115"/>
      <w:bookmarkEnd w:id="116"/>
    </w:p>
    <w:p w:rsidR="00BE2857" w:rsidRPr="00BE2857" w:rsidRDefault="00BE2857" w:rsidP="00BE2857">
      <w:pPr>
        <w:pStyle w:val="Montextenumrot"/>
        <w:rPr>
          <w:lang w:eastAsia="en-US"/>
        </w:rPr>
      </w:pPr>
    </w:p>
    <w:p w:rsidR="00083791" w:rsidRPr="00BE2857" w:rsidRDefault="00BE2857" w:rsidP="003B4560">
      <w:pPr>
        <w:pStyle w:val="Titre8"/>
      </w:pPr>
      <w:bookmarkStart w:id="117" w:name="_Toc463341893"/>
      <w:bookmarkStart w:id="118" w:name="_Toc482191608"/>
      <w:bookmarkStart w:id="119" w:name="_Toc517884308"/>
      <w:bookmarkStart w:id="120" w:name="_Toc517961339"/>
      <w:bookmarkStart w:id="121" w:name="_Toc517962529"/>
      <w:bookmarkStart w:id="122" w:name="_Toc518047105"/>
      <w:r w:rsidRPr="00BE2857">
        <w:t xml:space="preserve">a) </w:t>
      </w:r>
      <w:r w:rsidR="00962027" w:rsidRPr="00BE2857">
        <w:t>b</w:t>
      </w:r>
      <w:r w:rsidR="00D7444C" w:rsidRPr="00BE2857">
        <w:t>)</w:t>
      </w:r>
      <w:r w:rsidR="00083791" w:rsidRPr="00BE2857">
        <w:t xml:space="preserve"> </w:t>
      </w:r>
      <w:r w:rsidR="00962027" w:rsidRPr="00BE2857">
        <w:t>c</w:t>
      </w:r>
      <w:bookmarkEnd w:id="117"/>
      <w:bookmarkEnd w:id="118"/>
      <w:bookmarkEnd w:id="119"/>
      <w:r w:rsidR="00E3270F" w:rsidRPr="00BE2857">
        <w:t>) Titre</w:t>
      </w:r>
      <w:bookmarkEnd w:id="120"/>
      <w:bookmarkEnd w:id="121"/>
      <w:bookmarkEnd w:id="122"/>
    </w:p>
    <w:p w:rsidR="00BE2857" w:rsidRPr="00BE2857" w:rsidRDefault="00BE2857" w:rsidP="00BE2857">
      <w:pPr>
        <w:pStyle w:val="Montextenumrot"/>
        <w:rPr>
          <w:lang w:eastAsia="en-US"/>
        </w:rPr>
      </w:pPr>
    </w:p>
    <w:p w:rsidR="006212BE" w:rsidRDefault="00CC73D0" w:rsidP="00A74DBA">
      <w:pPr>
        <w:pStyle w:val="Titre4"/>
      </w:pPr>
      <w:bookmarkStart w:id="123" w:name="_Toc517961340"/>
      <w:bookmarkStart w:id="124" w:name="_Toc517962530"/>
      <w:bookmarkStart w:id="125" w:name="_Toc518047106"/>
      <w:r w:rsidRPr="00A74DBA">
        <w:t>Section 2.</w:t>
      </w:r>
      <w:r w:rsidR="006212BE" w:rsidRPr="00A74DBA">
        <w:t xml:space="preserve"> </w:t>
      </w:r>
      <w:r w:rsidRPr="00A74DBA">
        <w:t>T</w:t>
      </w:r>
      <w:r w:rsidR="006212BE" w:rsidRPr="00A74DBA">
        <w:t>itre</w:t>
      </w:r>
      <w:bookmarkEnd w:id="123"/>
      <w:bookmarkEnd w:id="124"/>
      <w:bookmarkEnd w:id="125"/>
    </w:p>
    <w:p w:rsidR="00BE2857" w:rsidRPr="003B4560" w:rsidRDefault="00BE2857" w:rsidP="003B4560">
      <w:pPr>
        <w:pStyle w:val="Montextenumrot"/>
      </w:pPr>
    </w:p>
    <w:p w:rsidR="006212BE" w:rsidRDefault="003827E4" w:rsidP="003B4560">
      <w:pPr>
        <w:pStyle w:val="Titre5"/>
      </w:pPr>
      <w:bookmarkStart w:id="126" w:name="_Toc517961341"/>
      <w:bookmarkStart w:id="127" w:name="_Toc517962531"/>
      <w:bookmarkStart w:id="128" w:name="_Toc518047107"/>
      <w:r w:rsidRPr="00A74DBA">
        <w:t>§</w:t>
      </w:r>
      <w:r w:rsidR="00CC73D0" w:rsidRPr="00A74DBA">
        <w:t xml:space="preserve"> 1</w:t>
      </w:r>
      <w:r w:rsidR="00117230">
        <w:t xml:space="preserve"> </w:t>
      </w:r>
      <w:r w:rsidR="00CC73D0" w:rsidRPr="00A74DBA">
        <w:t>2</w:t>
      </w:r>
      <w:r w:rsidR="00117230">
        <w:t xml:space="preserve"> </w:t>
      </w:r>
      <w:r w:rsidR="00CC73D0" w:rsidRPr="00A74DBA">
        <w:t>3. T</w:t>
      </w:r>
      <w:r w:rsidR="006212BE" w:rsidRPr="00A74DBA">
        <w:t>itre</w:t>
      </w:r>
      <w:bookmarkEnd w:id="126"/>
      <w:bookmarkEnd w:id="127"/>
      <w:bookmarkEnd w:id="128"/>
    </w:p>
    <w:p w:rsidR="00BE2857" w:rsidRPr="00BE2857" w:rsidRDefault="00BE2857" w:rsidP="00BE2857">
      <w:pPr>
        <w:pStyle w:val="Montextenumrot"/>
        <w:rPr>
          <w:lang w:eastAsia="en-US"/>
        </w:rPr>
      </w:pPr>
    </w:p>
    <w:p w:rsidR="006212BE" w:rsidRDefault="006212BE" w:rsidP="00A74DBA">
      <w:pPr>
        <w:pStyle w:val="Titre6"/>
      </w:pPr>
      <w:bookmarkStart w:id="129" w:name="_Toc517961342"/>
      <w:bookmarkStart w:id="130" w:name="_Toc517962532"/>
      <w:bookmarkStart w:id="131" w:name="_Toc518047108"/>
      <w:r w:rsidRPr="00A74DBA">
        <w:lastRenderedPageBreak/>
        <w:t xml:space="preserve">A - B - C </w:t>
      </w:r>
      <w:r w:rsidR="00BE2857">
        <w:t>-</w:t>
      </w:r>
      <w:r w:rsidRPr="00A74DBA">
        <w:t xml:space="preserve"> </w:t>
      </w:r>
      <w:r w:rsidR="00CC73D0" w:rsidRPr="00A74DBA">
        <w:t>T</w:t>
      </w:r>
      <w:r w:rsidRPr="00A74DBA">
        <w:t>itre</w:t>
      </w:r>
      <w:bookmarkEnd w:id="129"/>
      <w:bookmarkEnd w:id="130"/>
      <w:bookmarkEnd w:id="131"/>
    </w:p>
    <w:p w:rsidR="00BE2857" w:rsidRPr="00BE2857" w:rsidRDefault="00BE2857" w:rsidP="00BE2857">
      <w:pPr>
        <w:pStyle w:val="Montextenumrot"/>
        <w:rPr>
          <w:lang w:eastAsia="en-US"/>
        </w:rPr>
      </w:pPr>
    </w:p>
    <w:p w:rsidR="006212BE" w:rsidRDefault="006212BE" w:rsidP="00A74DBA">
      <w:pPr>
        <w:pStyle w:val="Titre7"/>
      </w:pPr>
      <w:bookmarkStart w:id="132" w:name="_Toc517961343"/>
      <w:bookmarkStart w:id="133" w:name="_Toc517962533"/>
      <w:bookmarkStart w:id="134" w:name="_Toc518047109"/>
      <w:r w:rsidRPr="00A74DBA">
        <w:t xml:space="preserve">1) 2) 3) </w:t>
      </w:r>
      <w:r w:rsidR="00CC73D0" w:rsidRPr="00A74DBA">
        <w:t>T</w:t>
      </w:r>
      <w:r w:rsidRPr="00A74DBA">
        <w:t>itre</w:t>
      </w:r>
      <w:bookmarkEnd w:id="132"/>
      <w:bookmarkEnd w:id="133"/>
      <w:bookmarkEnd w:id="134"/>
    </w:p>
    <w:p w:rsidR="00BE2857" w:rsidRPr="00BE2857" w:rsidRDefault="00BE2857" w:rsidP="00BE2857">
      <w:pPr>
        <w:pStyle w:val="Montextenumrot"/>
        <w:rPr>
          <w:lang w:eastAsia="en-US"/>
        </w:rPr>
      </w:pPr>
    </w:p>
    <w:p w:rsidR="006212BE" w:rsidRDefault="006212BE" w:rsidP="00BE2857">
      <w:pPr>
        <w:pStyle w:val="Titre8"/>
      </w:pPr>
      <w:bookmarkStart w:id="135" w:name="_Toc517961344"/>
      <w:bookmarkStart w:id="136" w:name="_Toc517962534"/>
      <w:bookmarkStart w:id="137" w:name="_Toc518047110"/>
      <w:r w:rsidRPr="00A74DBA">
        <w:t>a) b) c) Titre</w:t>
      </w:r>
      <w:bookmarkEnd w:id="135"/>
      <w:bookmarkEnd w:id="136"/>
      <w:bookmarkEnd w:id="137"/>
    </w:p>
    <w:p w:rsidR="00BE2857" w:rsidRDefault="003B4560" w:rsidP="00BE2857">
      <w:pPr>
        <w:pStyle w:val="Montextenumrot"/>
        <w:rPr>
          <w:lang w:eastAsia="en-US"/>
        </w:rPr>
      </w:pPr>
      <w:r>
        <w:rPr>
          <w:lang w:eastAsia="en-US"/>
        </w:rPr>
        <w:t xml:space="preserve"> </w:t>
      </w:r>
    </w:p>
    <w:p w:rsidR="003B4560" w:rsidRDefault="00083791" w:rsidP="00DB7673">
      <w:pPr>
        <w:pStyle w:val="Titre4"/>
      </w:pPr>
      <w:bookmarkStart w:id="138" w:name="_Toc463341895"/>
      <w:bookmarkStart w:id="139" w:name="_Toc482191610"/>
      <w:bookmarkStart w:id="140" w:name="_Toc517884309"/>
      <w:bookmarkStart w:id="141" w:name="_Toc517961345"/>
      <w:bookmarkStart w:id="142" w:name="_Toc517962535"/>
      <w:bookmarkStart w:id="143" w:name="_Toc518047111"/>
      <w:r w:rsidRPr="00DB7673">
        <w:t>Conclusion</w:t>
      </w:r>
      <w:r w:rsidRPr="00A74DBA">
        <w:t xml:space="preserve"> du chapitre 1</w:t>
      </w:r>
      <w:bookmarkStart w:id="144" w:name="_Toc462752926"/>
      <w:bookmarkStart w:id="145" w:name="_Toc462829704"/>
      <w:bookmarkStart w:id="146" w:name="_Toc462917534"/>
      <w:bookmarkStart w:id="147" w:name="_Toc462918625"/>
      <w:bookmarkStart w:id="148" w:name="_Toc462919645"/>
      <w:bookmarkStart w:id="149" w:name="_Toc462919819"/>
      <w:bookmarkStart w:id="150" w:name="_Toc462928966"/>
      <w:bookmarkStart w:id="151" w:name="_Toc463014316"/>
      <w:bookmarkStart w:id="152" w:name="_Toc463341896"/>
      <w:bookmarkStart w:id="153" w:name="_Toc482191611"/>
      <w:bookmarkStart w:id="154" w:name="_Toc517884310"/>
      <w:bookmarkStart w:id="155" w:name="_Toc517961346"/>
      <w:bookmarkStart w:id="156" w:name="_Toc517962536"/>
      <w:bookmarkEnd w:id="138"/>
      <w:bookmarkEnd w:id="139"/>
      <w:bookmarkEnd w:id="140"/>
      <w:bookmarkEnd w:id="141"/>
      <w:bookmarkEnd w:id="142"/>
      <w:bookmarkEnd w:id="143"/>
    </w:p>
    <w:p w:rsidR="00DB7673" w:rsidRPr="00DB7673" w:rsidRDefault="00DB7673" w:rsidP="00DB7673">
      <w:pPr>
        <w:pStyle w:val="Montextenumrot"/>
        <w:rPr>
          <w:lang w:eastAsia="en-US"/>
        </w:rPr>
      </w:pPr>
    </w:p>
    <w:p w:rsidR="002E15E4" w:rsidRDefault="002E15E4" w:rsidP="00305ACC">
      <w:pPr>
        <w:rPr>
          <w:lang w:eastAsia="en-US"/>
        </w:rPr>
      </w:pPr>
    </w:p>
    <w:p w:rsidR="00BB2BD7" w:rsidRDefault="00BB2BD7" w:rsidP="00305ACC">
      <w:pPr>
        <w:rPr>
          <w:lang w:eastAsia="en-US"/>
        </w:rPr>
        <w:sectPr w:rsidR="00BB2BD7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83791" w:rsidRDefault="00083791" w:rsidP="002E15E4">
      <w:pPr>
        <w:pStyle w:val="Titre3"/>
      </w:pPr>
      <w:bookmarkStart w:id="157" w:name="_Toc518047112"/>
      <w:r w:rsidRPr="002E15E4">
        <w:lastRenderedPageBreak/>
        <w:t>Chapitre</w:t>
      </w:r>
      <w:r w:rsidRPr="00A31F1C">
        <w:t xml:space="preserve"> 2 : titre</w:t>
      </w:r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BE2857" w:rsidRDefault="00BE2857" w:rsidP="00BB2BD7">
      <w:pPr>
        <w:pStyle w:val="Montextenumrot"/>
        <w:rPr>
          <w:lang w:eastAsia="en-US"/>
        </w:rPr>
      </w:pPr>
    </w:p>
    <w:p w:rsidR="00BB2BD7" w:rsidRDefault="00BB2BD7" w:rsidP="00305ACC">
      <w:pPr>
        <w:rPr>
          <w:lang w:eastAsia="en-US"/>
        </w:rPr>
      </w:pPr>
    </w:p>
    <w:p w:rsidR="007E5310" w:rsidRDefault="007E5310" w:rsidP="00305ACC">
      <w:pPr>
        <w:rPr>
          <w:lang w:eastAsia="en-US"/>
        </w:rPr>
        <w:sectPr w:rsidR="007E5310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C73D0" w:rsidRDefault="00CC73D0" w:rsidP="00A31F1C">
      <w:pPr>
        <w:pStyle w:val="Titre4"/>
      </w:pPr>
      <w:bookmarkStart w:id="158" w:name="_Toc517961347"/>
      <w:bookmarkStart w:id="159" w:name="_Toc517962537"/>
      <w:bookmarkStart w:id="160" w:name="_Toc518047113"/>
      <w:r w:rsidRPr="00A31F1C">
        <w:lastRenderedPageBreak/>
        <w:t>Section 1.</w:t>
      </w:r>
      <w:r w:rsidR="00A74DBA" w:rsidRPr="00A31F1C">
        <w:t xml:space="preserve"> </w:t>
      </w:r>
      <w:r w:rsidRPr="00A31F1C">
        <w:t>Titre</w:t>
      </w:r>
      <w:bookmarkEnd w:id="158"/>
      <w:bookmarkEnd w:id="159"/>
      <w:bookmarkEnd w:id="160"/>
    </w:p>
    <w:p w:rsidR="003B4560" w:rsidRPr="003B4560" w:rsidRDefault="003B4560" w:rsidP="003B4560">
      <w:pPr>
        <w:pStyle w:val="Montextenumrot"/>
        <w:rPr>
          <w:lang w:eastAsia="en-US"/>
        </w:rPr>
      </w:pPr>
    </w:p>
    <w:p w:rsidR="00CC73D0" w:rsidRDefault="00CC73D0" w:rsidP="00A31F1C">
      <w:pPr>
        <w:pStyle w:val="Titre5"/>
      </w:pPr>
      <w:bookmarkStart w:id="161" w:name="_Toc517961348"/>
      <w:bookmarkStart w:id="162" w:name="_Toc517962538"/>
      <w:bookmarkStart w:id="163" w:name="_Toc518047114"/>
      <w:r w:rsidRPr="00A31F1C">
        <w:t>§ 1 2 3. Titre</w:t>
      </w:r>
      <w:bookmarkEnd w:id="161"/>
      <w:bookmarkEnd w:id="162"/>
      <w:bookmarkEnd w:id="163"/>
    </w:p>
    <w:p w:rsidR="003B4560" w:rsidRPr="003B4560" w:rsidRDefault="003B4560" w:rsidP="003B4560">
      <w:pPr>
        <w:pStyle w:val="Montextenumrot"/>
        <w:rPr>
          <w:lang w:eastAsia="en-US"/>
        </w:rPr>
      </w:pPr>
    </w:p>
    <w:p w:rsidR="00CC73D0" w:rsidRDefault="00BE2857" w:rsidP="00A31F1C">
      <w:pPr>
        <w:pStyle w:val="Titre6"/>
      </w:pPr>
      <w:bookmarkStart w:id="164" w:name="_Toc517961349"/>
      <w:bookmarkStart w:id="165" w:name="_Toc517962539"/>
      <w:bookmarkStart w:id="166" w:name="_Toc518047115"/>
      <w:r>
        <w:t>A - B -</w:t>
      </w:r>
      <w:r w:rsidR="00CC73D0" w:rsidRPr="00A31F1C">
        <w:t xml:space="preserve"> C </w:t>
      </w:r>
      <w:r w:rsidR="00487409">
        <w:t>-</w:t>
      </w:r>
      <w:r w:rsidR="00CC73D0" w:rsidRPr="00A31F1C">
        <w:t xml:space="preserve"> Titre</w:t>
      </w:r>
      <w:bookmarkEnd w:id="164"/>
      <w:bookmarkEnd w:id="165"/>
      <w:bookmarkEnd w:id="166"/>
    </w:p>
    <w:p w:rsidR="003B4560" w:rsidRPr="003B4560" w:rsidRDefault="003B4560" w:rsidP="003B4560">
      <w:pPr>
        <w:pStyle w:val="Montextenumrot"/>
        <w:rPr>
          <w:lang w:eastAsia="en-US"/>
        </w:rPr>
      </w:pPr>
    </w:p>
    <w:p w:rsidR="00CC73D0" w:rsidRDefault="00CC73D0" w:rsidP="00A31F1C">
      <w:pPr>
        <w:pStyle w:val="Titre7"/>
      </w:pPr>
      <w:bookmarkStart w:id="167" w:name="_Toc517961350"/>
      <w:bookmarkStart w:id="168" w:name="_Toc517962540"/>
      <w:bookmarkStart w:id="169" w:name="_Toc518047116"/>
      <w:r w:rsidRPr="00A31F1C">
        <w:t>1) 2) 3) Titre</w:t>
      </w:r>
      <w:bookmarkEnd w:id="167"/>
      <w:bookmarkEnd w:id="168"/>
      <w:bookmarkEnd w:id="169"/>
    </w:p>
    <w:p w:rsidR="003B4560" w:rsidRPr="003B4560" w:rsidRDefault="003B4560" w:rsidP="003B4560">
      <w:pPr>
        <w:pStyle w:val="Montextenumrot"/>
        <w:rPr>
          <w:lang w:eastAsia="en-US"/>
        </w:rPr>
      </w:pPr>
    </w:p>
    <w:p w:rsidR="00CC73D0" w:rsidRPr="00A31F1C" w:rsidRDefault="00CC73D0" w:rsidP="00A31F1C">
      <w:pPr>
        <w:pStyle w:val="Titre8"/>
      </w:pPr>
      <w:bookmarkStart w:id="170" w:name="_Toc517961351"/>
      <w:bookmarkStart w:id="171" w:name="_Toc517962541"/>
      <w:bookmarkStart w:id="172" w:name="_Toc518047117"/>
      <w:r w:rsidRPr="00A31F1C">
        <w:t>a) b) c) Titre</w:t>
      </w:r>
      <w:bookmarkEnd w:id="170"/>
      <w:bookmarkEnd w:id="171"/>
      <w:bookmarkEnd w:id="172"/>
    </w:p>
    <w:p w:rsidR="00CC73D0" w:rsidRDefault="00CC73D0" w:rsidP="00A31F1C">
      <w:pPr>
        <w:pStyle w:val="Titre4"/>
      </w:pPr>
      <w:bookmarkStart w:id="173" w:name="_Toc517961352"/>
      <w:bookmarkStart w:id="174" w:name="_Toc517962542"/>
      <w:bookmarkStart w:id="175" w:name="_Toc518047118"/>
      <w:r w:rsidRPr="00A31F1C">
        <w:t>Section 2. Titre</w:t>
      </w:r>
      <w:bookmarkEnd w:id="173"/>
      <w:bookmarkEnd w:id="174"/>
      <w:bookmarkEnd w:id="175"/>
    </w:p>
    <w:p w:rsidR="003B4560" w:rsidRPr="003B4560" w:rsidRDefault="003B4560" w:rsidP="003B4560">
      <w:pPr>
        <w:pStyle w:val="Montextenumrot"/>
        <w:rPr>
          <w:lang w:eastAsia="en-US"/>
        </w:rPr>
      </w:pPr>
    </w:p>
    <w:p w:rsidR="00CC73D0" w:rsidRDefault="00117230" w:rsidP="00A31F1C">
      <w:pPr>
        <w:pStyle w:val="Titre5"/>
      </w:pPr>
      <w:bookmarkStart w:id="176" w:name="_Toc517961353"/>
      <w:bookmarkStart w:id="177" w:name="_Toc517962543"/>
      <w:bookmarkStart w:id="178" w:name="_Toc518047119"/>
      <w:r>
        <w:t xml:space="preserve">§ 1 </w:t>
      </w:r>
      <w:r w:rsidR="00CC73D0" w:rsidRPr="00A31F1C">
        <w:t>2</w:t>
      </w:r>
      <w:r>
        <w:t xml:space="preserve"> </w:t>
      </w:r>
      <w:r w:rsidR="00CC73D0" w:rsidRPr="00A31F1C">
        <w:t>3. Titre</w:t>
      </w:r>
      <w:bookmarkEnd w:id="176"/>
      <w:bookmarkEnd w:id="177"/>
      <w:bookmarkEnd w:id="178"/>
    </w:p>
    <w:p w:rsidR="003B4560" w:rsidRPr="003B4560" w:rsidRDefault="003B4560" w:rsidP="003B4560">
      <w:pPr>
        <w:pStyle w:val="Montextenumrot"/>
        <w:rPr>
          <w:lang w:eastAsia="en-US"/>
        </w:rPr>
      </w:pPr>
    </w:p>
    <w:p w:rsidR="00CC73D0" w:rsidRDefault="00CC73D0" w:rsidP="00A31F1C">
      <w:pPr>
        <w:pStyle w:val="Titre6"/>
      </w:pPr>
      <w:bookmarkStart w:id="179" w:name="_Toc517961354"/>
      <w:bookmarkStart w:id="180" w:name="_Toc517962544"/>
      <w:bookmarkStart w:id="181" w:name="_Toc518047120"/>
      <w:r w:rsidRPr="00A31F1C">
        <w:lastRenderedPageBreak/>
        <w:t xml:space="preserve">A - B - C </w:t>
      </w:r>
      <w:r w:rsidR="00487409">
        <w:t>-</w:t>
      </w:r>
      <w:r w:rsidRPr="00A31F1C">
        <w:t xml:space="preserve"> Titre</w:t>
      </w:r>
      <w:bookmarkEnd w:id="179"/>
      <w:bookmarkEnd w:id="180"/>
      <w:bookmarkEnd w:id="181"/>
    </w:p>
    <w:p w:rsidR="003B4560" w:rsidRPr="003B4560" w:rsidRDefault="003B4560" w:rsidP="003B4560">
      <w:pPr>
        <w:pStyle w:val="Montextenumrot"/>
        <w:rPr>
          <w:lang w:eastAsia="en-US"/>
        </w:rPr>
      </w:pPr>
    </w:p>
    <w:p w:rsidR="00CC73D0" w:rsidRDefault="00A74DBA" w:rsidP="00A31F1C">
      <w:pPr>
        <w:pStyle w:val="Titre7"/>
      </w:pPr>
      <w:bookmarkStart w:id="182" w:name="_Toc517961355"/>
      <w:bookmarkStart w:id="183" w:name="_Toc517962545"/>
      <w:bookmarkStart w:id="184" w:name="_Toc518047121"/>
      <w:r w:rsidRPr="00A31F1C">
        <w:t>1) 2) 3</w:t>
      </w:r>
      <w:r w:rsidR="00CC73D0" w:rsidRPr="00A31F1C">
        <w:t>) Titre</w:t>
      </w:r>
      <w:bookmarkEnd w:id="182"/>
      <w:bookmarkEnd w:id="183"/>
      <w:bookmarkEnd w:id="184"/>
    </w:p>
    <w:p w:rsidR="003B4560" w:rsidRPr="003B4560" w:rsidRDefault="003B4560" w:rsidP="003B4560">
      <w:pPr>
        <w:pStyle w:val="Montextenumrot"/>
        <w:rPr>
          <w:lang w:eastAsia="en-US"/>
        </w:rPr>
      </w:pPr>
    </w:p>
    <w:p w:rsidR="00CC73D0" w:rsidRDefault="00CC73D0" w:rsidP="00A31F1C">
      <w:pPr>
        <w:pStyle w:val="Titre8"/>
      </w:pPr>
      <w:bookmarkStart w:id="185" w:name="_Toc517961356"/>
      <w:bookmarkStart w:id="186" w:name="_Toc517962546"/>
      <w:bookmarkStart w:id="187" w:name="_Toc518047122"/>
      <w:r w:rsidRPr="00A31F1C">
        <w:t>a) b) c) Titre</w:t>
      </w:r>
      <w:bookmarkEnd w:id="185"/>
      <w:bookmarkEnd w:id="186"/>
      <w:bookmarkEnd w:id="187"/>
    </w:p>
    <w:p w:rsidR="003B4560" w:rsidRDefault="003B4560" w:rsidP="003B4560">
      <w:pPr>
        <w:pStyle w:val="Montextenumrot"/>
        <w:rPr>
          <w:lang w:eastAsia="en-US"/>
        </w:rPr>
      </w:pPr>
    </w:p>
    <w:p w:rsidR="00083791" w:rsidRDefault="00083791" w:rsidP="00A31F1C">
      <w:pPr>
        <w:pStyle w:val="Titre4"/>
      </w:pPr>
      <w:bookmarkStart w:id="188" w:name="_Toc463341897"/>
      <w:bookmarkStart w:id="189" w:name="_Toc482191612"/>
      <w:bookmarkStart w:id="190" w:name="_Toc517884311"/>
      <w:bookmarkStart w:id="191" w:name="_Toc517961357"/>
      <w:bookmarkStart w:id="192" w:name="_Toc517962547"/>
      <w:bookmarkStart w:id="193" w:name="_Toc518047123"/>
      <w:bookmarkStart w:id="194" w:name="_Toc462752927"/>
      <w:bookmarkStart w:id="195" w:name="_Toc462829705"/>
      <w:r w:rsidRPr="00A31F1C">
        <w:t>Conclusion du chapitre 2</w:t>
      </w:r>
      <w:bookmarkEnd w:id="188"/>
      <w:bookmarkEnd w:id="189"/>
      <w:bookmarkEnd w:id="190"/>
      <w:bookmarkEnd w:id="191"/>
      <w:bookmarkEnd w:id="192"/>
      <w:bookmarkEnd w:id="193"/>
    </w:p>
    <w:p w:rsidR="003B4560" w:rsidRDefault="003B4560" w:rsidP="003B4560">
      <w:pPr>
        <w:pStyle w:val="Montextenumrot"/>
        <w:rPr>
          <w:lang w:eastAsia="en-US"/>
        </w:rPr>
      </w:pPr>
    </w:p>
    <w:p w:rsidR="00E30D3F" w:rsidRDefault="00E30D3F" w:rsidP="00305ACC">
      <w:pPr>
        <w:rPr>
          <w:lang w:eastAsia="en-US"/>
        </w:rPr>
      </w:pPr>
    </w:p>
    <w:p w:rsidR="000A2AC4" w:rsidRDefault="000A2AC4" w:rsidP="00305ACC">
      <w:pPr>
        <w:sectPr w:rsidR="000A2AC4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196" w:name="_Toc462917535"/>
      <w:bookmarkStart w:id="197" w:name="_Toc462918626"/>
      <w:bookmarkStart w:id="198" w:name="_Toc462919646"/>
      <w:bookmarkStart w:id="199" w:name="_Toc462919820"/>
      <w:bookmarkStart w:id="200" w:name="_Toc462928967"/>
      <w:bookmarkStart w:id="201" w:name="_Toc462929091"/>
      <w:bookmarkStart w:id="202" w:name="_Toc463014317"/>
      <w:bookmarkStart w:id="203" w:name="_Toc463341898"/>
      <w:bookmarkStart w:id="204" w:name="_Toc482191613"/>
      <w:bookmarkStart w:id="205" w:name="_Toc517884312"/>
      <w:bookmarkStart w:id="206" w:name="_Toc517961358"/>
      <w:bookmarkStart w:id="207" w:name="_Toc517962548"/>
    </w:p>
    <w:p w:rsidR="00083791" w:rsidRDefault="00083791" w:rsidP="002E15E4">
      <w:pPr>
        <w:pStyle w:val="Titre3"/>
      </w:pPr>
      <w:bookmarkStart w:id="208" w:name="_Toc518047124"/>
      <w:r w:rsidRPr="00A31F1C">
        <w:lastRenderedPageBreak/>
        <w:t xml:space="preserve">Conclusion du titre </w:t>
      </w:r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r w:rsidR="00E23F47">
        <w:t>I</w:t>
      </w:r>
    </w:p>
    <w:p w:rsidR="000A2AC4" w:rsidRDefault="000A2AC4" w:rsidP="000A2AC4">
      <w:pPr>
        <w:pStyle w:val="Montextenumrot"/>
        <w:rPr>
          <w:lang w:eastAsia="en-US"/>
        </w:rPr>
      </w:pPr>
    </w:p>
    <w:p w:rsidR="00E30D3F" w:rsidRDefault="00E30D3F" w:rsidP="00305ACC">
      <w:pPr>
        <w:rPr>
          <w:lang w:eastAsia="en-US"/>
        </w:rPr>
      </w:pPr>
    </w:p>
    <w:p w:rsidR="000A2AC4" w:rsidRDefault="000A2AC4" w:rsidP="00305ACC">
      <w:pPr>
        <w:sectPr w:rsidR="000A2AC4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209" w:name="_Toc517961359"/>
      <w:bookmarkStart w:id="210" w:name="_Toc517962549"/>
      <w:bookmarkStart w:id="211" w:name="_Toc462752940"/>
      <w:bookmarkStart w:id="212" w:name="_Toc462829718"/>
      <w:bookmarkStart w:id="213" w:name="_Toc462917551"/>
      <w:bookmarkStart w:id="214" w:name="_Toc462918642"/>
      <w:bookmarkStart w:id="215" w:name="_Toc462919662"/>
      <w:bookmarkStart w:id="216" w:name="_Toc462919836"/>
      <w:bookmarkStart w:id="217" w:name="_Toc462928983"/>
      <w:bookmarkStart w:id="218" w:name="_Toc463014333"/>
      <w:bookmarkStart w:id="219" w:name="_Toc463341916"/>
      <w:bookmarkEnd w:id="194"/>
      <w:bookmarkEnd w:id="195"/>
    </w:p>
    <w:p w:rsidR="00A31F1C" w:rsidRDefault="00A31F1C" w:rsidP="00E30012">
      <w:pPr>
        <w:pStyle w:val="Titre2"/>
      </w:pPr>
      <w:bookmarkStart w:id="220" w:name="_Toc518047125"/>
      <w:r w:rsidRPr="00A74DBA">
        <w:lastRenderedPageBreak/>
        <w:t xml:space="preserve">Titre </w:t>
      </w:r>
      <w:r w:rsidR="00E23F47">
        <w:t>II</w:t>
      </w:r>
      <w:r w:rsidRPr="00A74DBA">
        <w:t> : titre</w:t>
      </w:r>
      <w:bookmarkEnd w:id="209"/>
      <w:bookmarkEnd w:id="210"/>
      <w:bookmarkEnd w:id="220"/>
    </w:p>
    <w:p w:rsidR="000A2AC4" w:rsidRDefault="000A2AC4" w:rsidP="000A2AC4">
      <w:pPr>
        <w:pStyle w:val="Montextenumrot"/>
        <w:rPr>
          <w:lang w:eastAsia="en-US"/>
        </w:rPr>
      </w:pPr>
    </w:p>
    <w:p w:rsidR="000A2AC4" w:rsidRPr="000A2AC4" w:rsidRDefault="000A2AC4" w:rsidP="00305ACC">
      <w:pPr>
        <w:rPr>
          <w:lang w:eastAsia="en-US"/>
        </w:rPr>
      </w:pPr>
    </w:p>
    <w:p w:rsidR="000A2AC4" w:rsidRDefault="000A2AC4" w:rsidP="00305ACC">
      <w:pPr>
        <w:sectPr w:rsidR="000A2AC4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221" w:name="_Toc517961360"/>
      <w:bookmarkStart w:id="222" w:name="_Toc517962550"/>
    </w:p>
    <w:p w:rsidR="00A31F1C" w:rsidRDefault="00A31F1C" w:rsidP="00A31F1C">
      <w:pPr>
        <w:pStyle w:val="Titre3"/>
      </w:pPr>
      <w:bookmarkStart w:id="223" w:name="_Toc518047126"/>
      <w:r w:rsidRPr="00A74DBA">
        <w:lastRenderedPageBreak/>
        <w:t>Chapitre 1 : titre</w:t>
      </w:r>
      <w:bookmarkEnd w:id="221"/>
      <w:bookmarkEnd w:id="222"/>
      <w:bookmarkEnd w:id="223"/>
    </w:p>
    <w:p w:rsidR="000A2AC4" w:rsidRDefault="000A2AC4" w:rsidP="00FA4ABE">
      <w:pPr>
        <w:pStyle w:val="Montextenumrot"/>
        <w:rPr>
          <w:lang w:eastAsia="en-US"/>
        </w:rPr>
      </w:pPr>
    </w:p>
    <w:p w:rsidR="00C80A48" w:rsidRDefault="00C80A48" w:rsidP="00305ACC">
      <w:pPr>
        <w:rPr>
          <w:lang w:eastAsia="en-US"/>
        </w:rPr>
      </w:pPr>
    </w:p>
    <w:p w:rsidR="00E30D3F" w:rsidRDefault="00E30D3F" w:rsidP="00305ACC">
      <w:pPr>
        <w:rPr>
          <w:lang w:eastAsia="en-US"/>
        </w:rPr>
        <w:sectPr w:rsidR="00E30D3F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1F1C" w:rsidRDefault="00A31F1C" w:rsidP="00A31F1C">
      <w:pPr>
        <w:pStyle w:val="Titre4"/>
      </w:pPr>
      <w:bookmarkStart w:id="224" w:name="_Toc517961361"/>
      <w:bookmarkStart w:id="225" w:name="_Toc517962551"/>
      <w:bookmarkStart w:id="226" w:name="_Toc518047127"/>
      <w:r w:rsidRPr="00A74DBA">
        <w:lastRenderedPageBreak/>
        <w:t>Section 1. Titre</w:t>
      </w:r>
      <w:bookmarkEnd w:id="224"/>
      <w:bookmarkEnd w:id="225"/>
      <w:bookmarkEnd w:id="226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5"/>
      </w:pPr>
      <w:bookmarkStart w:id="227" w:name="_Toc517961362"/>
      <w:bookmarkStart w:id="228" w:name="_Toc517962552"/>
      <w:bookmarkStart w:id="229" w:name="_Toc518047128"/>
      <w:r w:rsidRPr="00A74DBA">
        <w:t>§ 1 2 3. Titre</w:t>
      </w:r>
      <w:bookmarkEnd w:id="227"/>
      <w:bookmarkEnd w:id="228"/>
      <w:bookmarkEnd w:id="229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BE2857" w:rsidP="00A31F1C">
      <w:pPr>
        <w:pStyle w:val="Titre6"/>
      </w:pPr>
      <w:bookmarkStart w:id="230" w:name="_Toc517961363"/>
      <w:bookmarkStart w:id="231" w:name="_Toc517962553"/>
      <w:bookmarkStart w:id="232" w:name="_Toc518047129"/>
      <w:r>
        <w:t>A - B -</w:t>
      </w:r>
      <w:r w:rsidR="00A31F1C" w:rsidRPr="00A74DBA">
        <w:t xml:space="preserve"> C </w:t>
      </w:r>
      <w:r w:rsidR="00487409">
        <w:t>-</w:t>
      </w:r>
      <w:r w:rsidR="00A31F1C" w:rsidRPr="00A74DBA">
        <w:t xml:space="preserve"> Titre</w:t>
      </w:r>
      <w:bookmarkEnd w:id="230"/>
      <w:bookmarkEnd w:id="231"/>
      <w:bookmarkEnd w:id="232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7"/>
      </w:pPr>
      <w:bookmarkStart w:id="233" w:name="_Toc517961364"/>
      <w:bookmarkStart w:id="234" w:name="_Toc517962554"/>
      <w:bookmarkStart w:id="235" w:name="_Toc518047130"/>
      <w:r w:rsidRPr="00A74DBA">
        <w:t>1) 2) 3) Titre</w:t>
      </w:r>
      <w:bookmarkEnd w:id="233"/>
      <w:bookmarkEnd w:id="234"/>
      <w:bookmarkEnd w:id="235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8"/>
      </w:pPr>
      <w:bookmarkStart w:id="236" w:name="_Toc517961365"/>
      <w:bookmarkStart w:id="237" w:name="_Toc517962555"/>
      <w:bookmarkStart w:id="238" w:name="_Toc518047131"/>
      <w:r w:rsidRPr="00A74DBA">
        <w:t>a) b) c) Titre</w:t>
      </w:r>
      <w:bookmarkEnd w:id="236"/>
      <w:bookmarkEnd w:id="237"/>
      <w:bookmarkEnd w:id="238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4"/>
      </w:pPr>
      <w:bookmarkStart w:id="239" w:name="_Toc517961366"/>
      <w:bookmarkStart w:id="240" w:name="_Toc517962556"/>
      <w:bookmarkStart w:id="241" w:name="_Toc518047132"/>
      <w:r w:rsidRPr="00A74DBA">
        <w:t>Section 2. Titre</w:t>
      </w:r>
      <w:bookmarkEnd w:id="239"/>
      <w:bookmarkEnd w:id="240"/>
      <w:bookmarkEnd w:id="241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5"/>
      </w:pPr>
      <w:bookmarkStart w:id="242" w:name="_Toc517961367"/>
      <w:bookmarkStart w:id="243" w:name="_Toc517962557"/>
      <w:bookmarkStart w:id="244" w:name="_Toc518047133"/>
      <w:r w:rsidRPr="00A74DBA">
        <w:t>§ 1</w:t>
      </w:r>
      <w:r w:rsidR="00117230">
        <w:t xml:space="preserve"> </w:t>
      </w:r>
      <w:r w:rsidRPr="00A74DBA">
        <w:t>2</w:t>
      </w:r>
      <w:r w:rsidR="00117230">
        <w:t xml:space="preserve"> </w:t>
      </w:r>
      <w:r w:rsidRPr="00A74DBA">
        <w:t>3. Titre</w:t>
      </w:r>
      <w:bookmarkEnd w:id="242"/>
      <w:bookmarkEnd w:id="243"/>
      <w:bookmarkEnd w:id="244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6"/>
      </w:pPr>
      <w:bookmarkStart w:id="245" w:name="_Toc517961368"/>
      <w:bookmarkStart w:id="246" w:name="_Toc517962558"/>
      <w:bookmarkStart w:id="247" w:name="_Toc518047134"/>
      <w:r w:rsidRPr="00A74DBA">
        <w:lastRenderedPageBreak/>
        <w:t xml:space="preserve">A - B - C </w:t>
      </w:r>
      <w:r w:rsidR="00487409">
        <w:t>-</w:t>
      </w:r>
      <w:r w:rsidRPr="00A74DBA">
        <w:t xml:space="preserve"> Titre</w:t>
      </w:r>
      <w:bookmarkEnd w:id="245"/>
      <w:bookmarkEnd w:id="246"/>
      <w:bookmarkEnd w:id="247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0A2AC4" w:rsidRDefault="00A31F1C" w:rsidP="00A31F1C">
      <w:pPr>
        <w:pStyle w:val="Titre7"/>
      </w:pPr>
      <w:bookmarkStart w:id="248" w:name="_Toc518047135"/>
      <w:bookmarkStart w:id="249" w:name="_Toc517961369"/>
      <w:bookmarkStart w:id="250" w:name="_Toc517962559"/>
      <w:r w:rsidRPr="00A74DBA">
        <w:t>1) 2) 3) Titr</w:t>
      </w:r>
      <w:r w:rsidR="00487409">
        <w:t>e</w:t>
      </w:r>
      <w:bookmarkEnd w:id="248"/>
    </w:p>
    <w:bookmarkEnd w:id="249"/>
    <w:bookmarkEnd w:id="250"/>
    <w:p w:rsidR="00A31F1C" w:rsidRPr="00A74DBA" w:rsidRDefault="00A31F1C" w:rsidP="000A2AC4">
      <w:pPr>
        <w:pStyle w:val="Montextenumrot"/>
      </w:pPr>
    </w:p>
    <w:p w:rsidR="00A31F1C" w:rsidRDefault="00A31F1C" w:rsidP="00A31F1C">
      <w:pPr>
        <w:pStyle w:val="Titre8"/>
      </w:pPr>
      <w:bookmarkStart w:id="251" w:name="_Toc517961370"/>
      <w:bookmarkStart w:id="252" w:name="_Toc517962560"/>
      <w:bookmarkStart w:id="253" w:name="_Toc518047136"/>
      <w:r w:rsidRPr="00A74DBA">
        <w:t>a) b) c) Titre</w:t>
      </w:r>
      <w:bookmarkEnd w:id="251"/>
      <w:bookmarkEnd w:id="252"/>
      <w:bookmarkEnd w:id="253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4"/>
      </w:pPr>
      <w:bookmarkStart w:id="254" w:name="_Toc517961371"/>
      <w:bookmarkStart w:id="255" w:name="_Toc517962561"/>
      <w:bookmarkStart w:id="256" w:name="_Toc518047137"/>
      <w:r w:rsidRPr="00A74DBA">
        <w:t>Conclusion du chapitre 1</w:t>
      </w:r>
      <w:bookmarkEnd w:id="254"/>
      <w:bookmarkEnd w:id="255"/>
      <w:bookmarkEnd w:id="256"/>
    </w:p>
    <w:p w:rsidR="000A2AC4" w:rsidRDefault="000A2AC4" w:rsidP="00E30D3F">
      <w:pPr>
        <w:pStyle w:val="Montextenumrot"/>
        <w:rPr>
          <w:lang w:eastAsia="en-US"/>
        </w:rPr>
      </w:pPr>
    </w:p>
    <w:p w:rsidR="00E30D3F" w:rsidRDefault="00E30D3F" w:rsidP="00305ACC">
      <w:pPr>
        <w:rPr>
          <w:lang w:eastAsia="en-US"/>
        </w:rPr>
      </w:pPr>
      <w:bookmarkStart w:id="257" w:name="_Toc517961372"/>
      <w:bookmarkStart w:id="258" w:name="_Toc517962562"/>
    </w:p>
    <w:p w:rsidR="00E30D3F" w:rsidRPr="00E30D3F" w:rsidRDefault="00E30D3F" w:rsidP="00305ACC">
      <w:pPr>
        <w:rPr>
          <w:lang w:eastAsia="en-US"/>
        </w:rPr>
        <w:sectPr w:rsidR="00E30D3F" w:rsidRPr="00E30D3F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1F1C" w:rsidRDefault="00A31F1C" w:rsidP="002E15E4">
      <w:pPr>
        <w:pStyle w:val="Titre3"/>
      </w:pPr>
      <w:bookmarkStart w:id="259" w:name="_Toc518047138"/>
      <w:r w:rsidRPr="002E15E4">
        <w:lastRenderedPageBreak/>
        <w:t>Chapitre</w:t>
      </w:r>
      <w:r w:rsidRPr="00A31F1C">
        <w:t xml:space="preserve"> 2 : titre</w:t>
      </w:r>
      <w:bookmarkEnd w:id="257"/>
      <w:bookmarkEnd w:id="258"/>
      <w:bookmarkEnd w:id="259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C96C49" w:rsidRDefault="00C96C49">
      <w:bookmarkStart w:id="260" w:name="_Toc517961373"/>
      <w:bookmarkStart w:id="261" w:name="_Toc517962563"/>
    </w:p>
    <w:p w:rsidR="00C96C49" w:rsidRDefault="00C96C49">
      <w:pPr>
        <w:sectPr w:rsidR="00C96C49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1F1C" w:rsidRDefault="00A31F1C" w:rsidP="00A31F1C">
      <w:pPr>
        <w:pStyle w:val="Titre4"/>
      </w:pPr>
      <w:bookmarkStart w:id="262" w:name="_Toc518047139"/>
      <w:r w:rsidRPr="00A31F1C">
        <w:lastRenderedPageBreak/>
        <w:t>Section 1. Titre</w:t>
      </w:r>
      <w:bookmarkEnd w:id="260"/>
      <w:bookmarkEnd w:id="261"/>
      <w:bookmarkEnd w:id="262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5"/>
      </w:pPr>
      <w:bookmarkStart w:id="263" w:name="_Toc517961374"/>
      <w:bookmarkStart w:id="264" w:name="_Toc517962564"/>
      <w:bookmarkStart w:id="265" w:name="_Toc518047140"/>
      <w:r w:rsidRPr="00A31F1C">
        <w:t>§ 1 2 3. Titre</w:t>
      </w:r>
      <w:bookmarkEnd w:id="263"/>
      <w:bookmarkEnd w:id="264"/>
      <w:bookmarkEnd w:id="265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117230" w:rsidP="00A31F1C">
      <w:pPr>
        <w:pStyle w:val="Titre6"/>
      </w:pPr>
      <w:bookmarkStart w:id="266" w:name="_Toc517961375"/>
      <w:bookmarkStart w:id="267" w:name="_Toc517962565"/>
      <w:bookmarkStart w:id="268" w:name="_Toc518047141"/>
      <w:r>
        <w:t>A - B -</w:t>
      </w:r>
      <w:r w:rsidR="00A31F1C" w:rsidRPr="00A31F1C">
        <w:t xml:space="preserve"> C </w:t>
      </w:r>
      <w:r w:rsidR="00487409">
        <w:t>-</w:t>
      </w:r>
      <w:r w:rsidR="00A31F1C" w:rsidRPr="00A31F1C">
        <w:t xml:space="preserve"> Titre</w:t>
      </w:r>
      <w:bookmarkEnd w:id="266"/>
      <w:bookmarkEnd w:id="267"/>
      <w:bookmarkEnd w:id="268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7"/>
      </w:pPr>
      <w:bookmarkStart w:id="269" w:name="_Toc517961376"/>
      <w:bookmarkStart w:id="270" w:name="_Toc517962566"/>
      <w:bookmarkStart w:id="271" w:name="_Toc518047142"/>
      <w:r w:rsidRPr="00A31F1C">
        <w:t>1) 2) 3) Titre</w:t>
      </w:r>
      <w:bookmarkEnd w:id="269"/>
      <w:bookmarkEnd w:id="270"/>
      <w:bookmarkEnd w:id="271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8"/>
      </w:pPr>
      <w:bookmarkStart w:id="272" w:name="_Toc517961377"/>
      <w:bookmarkStart w:id="273" w:name="_Toc517962567"/>
      <w:bookmarkStart w:id="274" w:name="_Toc518047143"/>
      <w:r w:rsidRPr="00A31F1C">
        <w:t>a) b) c) Titre</w:t>
      </w:r>
      <w:bookmarkEnd w:id="272"/>
      <w:bookmarkEnd w:id="273"/>
      <w:bookmarkEnd w:id="274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4"/>
      </w:pPr>
      <w:bookmarkStart w:id="275" w:name="_Toc517961378"/>
      <w:bookmarkStart w:id="276" w:name="_Toc517962568"/>
      <w:bookmarkStart w:id="277" w:name="_Toc518047144"/>
      <w:r w:rsidRPr="00A31F1C">
        <w:t>Section 2. Titre</w:t>
      </w:r>
      <w:bookmarkEnd w:id="275"/>
      <w:bookmarkEnd w:id="276"/>
      <w:bookmarkEnd w:id="277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5"/>
      </w:pPr>
      <w:bookmarkStart w:id="278" w:name="_Toc517961379"/>
      <w:bookmarkStart w:id="279" w:name="_Toc517962569"/>
      <w:bookmarkStart w:id="280" w:name="_Toc518047145"/>
      <w:r w:rsidRPr="00A31F1C">
        <w:t>§ 1</w:t>
      </w:r>
      <w:r w:rsidR="00117230">
        <w:t xml:space="preserve"> </w:t>
      </w:r>
      <w:r w:rsidRPr="00A31F1C">
        <w:t>2</w:t>
      </w:r>
      <w:r w:rsidR="00117230">
        <w:t xml:space="preserve"> </w:t>
      </w:r>
      <w:r w:rsidRPr="00A31F1C">
        <w:t>3. Titre</w:t>
      </w:r>
      <w:bookmarkEnd w:id="278"/>
      <w:bookmarkEnd w:id="279"/>
      <w:bookmarkEnd w:id="280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6"/>
      </w:pPr>
      <w:bookmarkStart w:id="281" w:name="_Toc517961380"/>
      <w:bookmarkStart w:id="282" w:name="_Toc517962570"/>
      <w:bookmarkStart w:id="283" w:name="_Toc518047146"/>
      <w:r w:rsidRPr="00A31F1C">
        <w:lastRenderedPageBreak/>
        <w:t xml:space="preserve">A - B - C </w:t>
      </w:r>
      <w:r w:rsidR="00487409">
        <w:t>-</w:t>
      </w:r>
      <w:r w:rsidRPr="00A31F1C">
        <w:t xml:space="preserve"> Titre</w:t>
      </w:r>
      <w:bookmarkEnd w:id="281"/>
      <w:bookmarkEnd w:id="282"/>
      <w:bookmarkEnd w:id="283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7"/>
      </w:pPr>
      <w:bookmarkStart w:id="284" w:name="_Toc517961381"/>
      <w:bookmarkStart w:id="285" w:name="_Toc517962571"/>
      <w:bookmarkStart w:id="286" w:name="_Toc518047147"/>
      <w:r w:rsidRPr="00A31F1C">
        <w:t>1) 2) 3) Titre</w:t>
      </w:r>
      <w:bookmarkEnd w:id="284"/>
      <w:bookmarkEnd w:id="285"/>
      <w:bookmarkEnd w:id="286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8"/>
      </w:pPr>
      <w:bookmarkStart w:id="287" w:name="_Toc517961382"/>
      <w:bookmarkStart w:id="288" w:name="_Toc517962572"/>
      <w:bookmarkStart w:id="289" w:name="_Toc518047148"/>
      <w:r w:rsidRPr="00A31F1C">
        <w:t>a) b) c) Titre</w:t>
      </w:r>
      <w:bookmarkEnd w:id="287"/>
      <w:bookmarkEnd w:id="288"/>
      <w:bookmarkEnd w:id="289"/>
    </w:p>
    <w:p w:rsidR="000A2AC4" w:rsidRDefault="000A2AC4" w:rsidP="00C80A48">
      <w:pPr>
        <w:pStyle w:val="Montextenumrot"/>
        <w:rPr>
          <w:lang w:eastAsia="en-US"/>
        </w:rPr>
      </w:pPr>
    </w:p>
    <w:p w:rsidR="000A2AC4" w:rsidRDefault="000A2AC4">
      <w:pPr>
        <w:rPr>
          <w:rFonts w:ascii="Times New Roman" w:hAnsi="Times New Roman"/>
          <w:b/>
          <w:bCs/>
          <w:i/>
          <w:iCs/>
          <w:sz w:val="32"/>
          <w:szCs w:val="22"/>
          <w:lang w:eastAsia="en-US"/>
        </w:rPr>
      </w:pPr>
      <w:bookmarkStart w:id="290" w:name="_Toc517961383"/>
      <w:bookmarkStart w:id="291" w:name="_Toc517962573"/>
      <w:r>
        <w:br w:type="page"/>
      </w:r>
    </w:p>
    <w:p w:rsidR="00A31F1C" w:rsidRDefault="00A31F1C" w:rsidP="00A31F1C">
      <w:pPr>
        <w:pStyle w:val="Titre4"/>
      </w:pPr>
      <w:bookmarkStart w:id="292" w:name="_Toc518047149"/>
      <w:r w:rsidRPr="00A31F1C">
        <w:lastRenderedPageBreak/>
        <w:t>Conclusion du chapitre 2</w:t>
      </w:r>
      <w:bookmarkEnd w:id="290"/>
      <w:bookmarkEnd w:id="291"/>
      <w:bookmarkEnd w:id="292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C80A48" w:rsidRDefault="00C80A48" w:rsidP="00C80A48">
      <w:pPr>
        <w:rPr>
          <w:rFonts w:ascii="Times New Roman" w:hAnsi="Times New Roman"/>
          <w:b/>
          <w:bCs/>
          <w:sz w:val="28"/>
          <w:szCs w:val="22"/>
          <w:lang w:eastAsia="en-US"/>
        </w:rPr>
      </w:pPr>
      <w:bookmarkStart w:id="293" w:name="_Toc517961384"/>
      <w:bookmarkStart w:id="294" w:name="_Toc517962574"/>
    </w:p>
    <w:p w:rsidR="00C80A48" w:rsidRPr="00C80A48" w:rsidRDefault="00C80A48" w:rsidP="00C80A48">
      <w:pPr>
        <w:rPr>
          <w:lang w:eastAsia="en-US"/>
        </w:rPr>
        <w:sectPr w:rsidR="00C80A48" w:rsidRPr="00C80A48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1F1C" w:rsidRDefault="00A31F1C" w:rsidP="00A31F1C">
      <w:pPr>
        <w:pStyle w:val="Titre3"/>
      </w:pPr>
      <w:bookmarkStart w:id="295" w:name="_Toc518047150"/>
      <w:r w:rsidRPr="00A31F1C">
        <w:lastRenderedPageBreak/>
        <w:t xml:space="preserve">Conclusion du titre </w:t>
      </w:r>
      <w:bookmarkEnd w:id="293"/>
      <w:bookmarkEnd w:id="294"/>
      <w:bookmarkEnd w:id="295"/>
      <w:r w:rsidR="00E23F47">
        <w:t>II</w:t>
      </w:r>
    </w:p>
    <w:p w:rsidR="000A2AC4" w:rsidRDefault="000A2AC4" w:rsidP="00C96C49">
      <w:pPr>
        <w:pStyle w:val="Montextenumrot"/>
        <w:rPr>
          <w:lang w:eastAsia="en-US"/>
        </w:rPr>
      </w:pPr>
    </w:p>
    <w:p w:rsidR="00C96C49" w:rsidRPr="000A2AC4" w:rsidRDefault="00C96C49" w:rsidP="00305ACC">
      <w:pPr>
        <w:rPr>
          <w:lang w:eastAsia="en-US"/>
        </w:rPr>
      </w:pPr>
    </w:p>
    <w:p w:rsidR="000A2AC4" w:rsidRDefault="000A2AC4" w:rsidP="00305ACC">
      <w:pPr>
        <w:sectPr w:rsidR="000A2AC4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296" w:name="_Toc517962575"/>
    </w:p>
    <w:p w:rsidR="00A31F1C" w:rsidRDefault="00A31F1C" w:rsidP="002E15E4">
      <w:pPr>
        <w:pStyle w:val="Titre2"/>
      </w:pPr>
      <w:bookmarkStart w:id="297" w:name="_Toc518047151"/>
      <w:r>
        <w:lastRenderedPageBreak/>
        <w:t>Conclusion de la partie I</w:t>
      </w:r>
      <w:bookmarkEnd w:id="296"/>
      <w:bookmarkEnd w:id="297"/>
    </w:p>
    <w:p w:rsidR="000A2AC4" w:rsidRDefault="000A2AC4" w:rsidP="00C96C49">
      <w:pPr>
        <w:pStyle w:val="Montextenumrot"/>
        <w:rPr>
          <w:lang w:eastAsia="en-US"/>
        </w:rPr>
      </w:pPr>
    </w:p>
    <w:p w:rsidR="00C96C49" w:rsidRDefault="00C96C49" w:rsidP="00305ACC">
      <w:pPr>
        <w:rPr>
          <w:lang w:eastAsia="en-US"/>
        </w:rPr>
      </w:pPr>
      <w:bookmarkStart w:id="298" w:name="_Toc517962576"/>
    </w:p>
    <w:p w:rsidR="00C96C49" w:rsidRPr="00C96C49" w:rsidRDefault="00C96C49" w:rsidP="00305ACC">
      <w:pPr>
        <w:rPr>
          <w:lang w:eastAsia="en-US"/>
        </w:rPr>
        <w:sectPr w:rsidR="00C96C49" w:rsidRPr="00C96C49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1F1C" w:rsidRDefault="00A31F1C" w:rsidP="002E15E4">
      <w:pPr>
        <w:pStyle w:val="Titre1"/>
      </w:pPr>
      <w:bookmarkStart w:id="299" w:name="_Toc518047152"/>
      <w:r>
        <w:lastRenderedPageBreak/>
        <w:t>P</w:t>
      </w:r>
      <w:r w:rsidRPr="00A74DBA">
        <w:t>artie</w:t>
      </w:r>
      <w:r>
        <w:t xml:space="preserve"> II </w:t>
      </w:r>
      <w:r w:rsidRPr="00A74DBA">
        <w:t xml:space="preserve">: </w:t>
      </w:r>
      <w:r w:rsidRPr="002E15E4">
        <w:t>titre</w:t>
      </w:r>
      <w:bookmarkEnd w:id="298"/>
      <w:bookmarkEnd w:id="299"/>
    </w:p>
    <w:p w:rsidR="000A2AC4" w:rsidRDefault="000A2AC4" w:rsidP="00C96C49">
      <w:pPr>
        <w:pStyle w:val="Montextenumrot"/>
        <w:rPr>
          <w:lang w:eastAsia="en-US"/>
        </w:rPr>
      </w:pPr>
    </w:p>
    <w:p w:rsidR="00C96C49" w:rsidRDefault="00C96C49" w:rsidP="00305ACC">
      <w:pPr>
        <w:rPr>
          <w:lang w:eastAsia="en-US"/>
        </w:rPr>
      </w:pPr>
    </w:p>
    <w:p w:rsidR="00C96C49" w:rsidRDefault="00C96C49" w:rsidP="00305ACC">
      <w:pPr>
        <w:rPr>
          <w:lang w:eastAsia="en-US"/>
        </w:rPr>
        <w:sectPr w:rsidR="00C96C49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1F1C" w:rsidRDefault="00232234" w:rsidP="00E30012">
      <w:pPr>
        <w:pStyle w:val="Titre2"/>
      </w:pPr>
      <w:bookmarkStart w:id="300" w:name="_Toc517962577"/>
      <w:bookmarkStart w:id="301" w:name="_Toc518047153"/>
      <w:r>
        <w:lastRenderedPageBreak/>
        <w:t>Titre I</w:t>
      </w:r>
      <w:r w:rsidR="00A31F1C" w:rsidRPr="00A74DBA">
        <w:t> : titre</w:t>
      </w:r>
      <w:bookmarkEnd w:id="300"/>
      <w:bookmarkEnd w:id="301"/>
    </w:p>
    <w:p w:rsidR="000A2AC4" w:rsidRDefault="000A2AC4" w:rsidP="000A2AC4">
      <w:pPr>
        <w:pStyle w:val="Montextenumrot"/>
        <w:rPr>
          <w:lang w:eastAsia="en-US"/>
        </w:rPr>
      </w:pPr>
    </w:p>
    <w:p w:rsidR="00C80A48" w:rsidRPr="000A2AC4" w:rsidRDefault="00C80A48" w:rsidP="00305ACC">
      <w:pPr>
        <w:rPr>
          <w:lang w:eastAsia="en-US"/>
        </w:rPr>
      </w:pPr>
    </w:p>
    <w:p w:rsidR="00C96C49" w:rsidRDefault="00C96C49" w:rsidP="00305ACC">
      <w:pPr>
        <w:sectPr w:rsidR="00C96C49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302" w:name="_Toc517962578"/>
      <w:bookmarkStart w:id="303" w:name="_Toc518047154"/>
    </w:p>
    <w:p w:rsidR="00A31F1C" w:rsidRPr="00C96C49" w:rsidRDefault="00A31F1C" w:rsidP="00C96C49">
      <w:pPr>
        <w:pStyle w:val="Titre3"/>
      </w:pPr>
      <w:r w:rsidRPr="00C96C49">
        <w:lastRenderedPageBreak/>
        <w:t>Chapitre 1 : titre</w:t>
      </w:r>
      <w:bookmarkEnd w:id="302"/>
      <w:bookmarkEnd w:id="303"/>
    </w:p>
    <w:p w:rsidR="000A2AC4" w:rsidRDefault="000A2AC4" w:rsidP="00C96C49">
      <w:pPr>
        <w:pStyle w:val="Montextenumrot"/>
        <w:rPr>
          <w:lang w:eastAsia="en-US"/>
        </w:rPr>
      </w:pPr>
    </w:p>
    <w:p w:rsidR="00C96C49" w:rsidRDefault="00C96C49" w:rsidP="00305ACC">
      <w:pPr>
        <w:rPr>
          <w:lang w:eastAsia="en-US"/>
        </w:rPr>
      </w:pPr>
    </w:p>
    <w:p w:rsidR="00C80A48" w:rsidRDefault="00C80A48" w:rsidP="00305ACC">
      <w:pPr>
        <w:rPr>
          <w:lang w:eastAsia="en-US"/>
        </w:rPr>
        <w:sectPr w:rsidR="00C80A48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1F1C" w:rsidRDefault="00A31F1C" w:rsidP="00A31F1C">
      <w:pPr>
        <w:pStyle w:val="Titre4"/>
      </w:pPr>
      <w:bookmarkStart w:id="304" w:name="_Toc517962579"/>
      <w:bookmarkStart w:id="305" w:name="_Toc518047155"/>
      <w:r w:rsidRPr="00A74DBA">
        <w:lastRenderedPageBreak/>
        <w:t>Section 1. Titre</w:t>
      </w:r>
      <w:bookmarkEnd w:id="304"/>
      <w:bookmarkEnd w:id="305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5"/>
      </w:pPr>
      <w:bookmarkStart w:id="306" w:name="_Toc517962580"/>
      <w:bookmarkStart w:id="307" w:name="_Toc518047156"/>
      <w:r w:rsidRPr="00A74DBA">
        <w:t>§ 1 2 3. Titre</w:t>
      </w:r>
      <w:bookmarkEnd w:id="306"/>
      <w:bookmarkEnd w:id="307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117230" w:rsidP="00A31F1C">
      <w:pPr>
        <w:pStyle w:val="Titre6"/>
      </w:pPr>
      <w:bookmarkStart w:id="308" w:name="_Toc517962581"/>
      <w:bookmarkStart w:id="309" w:name="_Toc518047157"/>
      <w:r>
        <w:t>A -</w:t>
      </w:r>
      <w:r w:rsidR="00A31F1C" w:rsidRPr="00A74DBA">
        <w:t xml:space="preserve"> B </w:t>
      </w:r>
      <w:r>
        <w:t>-</w:t>
      </w:r>
      <w:r w:rsidR="00A31F1C" w:rsidRPr="00A74DBA">
        <w:t xml:space="preserve"> C </w:t>
      </w:r>
      <w:r w:rsidR="00487409">
        <w:t>-</w:t>
      </w:r>
      <w:r w:rsidR="00A31F1C" w:rsidRPr="00A74DBA">
        <w:t xml:space="preserve"> Titre</w:t>
      </w:r>
      <w:bookmarkEnd w:id="308"/>
      <w:bookmarkEnd w:id="309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7"/>
      </w:pPr>
      <w:bookmarkStart w:id="310" w:name="_Toc517962582"/>
      <w:bookmarkStart w:id="311" w:name="_Toc518047158"/>
      <w:r w:rsidRPr="00A74DBA">
        <w:t>1) 2) 3) Titre</w:t>
      </w:r>
      <w:bookmarkEnd w:id="310"/>
      <w:bookmarkEnd w:id="311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8"/>
      </w:pPr>
      <w:bookmarkStart w:id="312" w:name="_Toc517962583"/>
      <w:bookmarkStart w:id="313" w:name="_Toc518047159"/>
      <w:r w:rsidRPr="00A74DBA">
        <w:t>a) b) c) Titre</w:t>
      </w:r>
      <w:bookmarkEnd w:id="312"/>
      <w:bookmarkEnd w:id="313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4"/>
      </w:pPr>
      <w:bookmarkStart w:id="314" w:name="_Toc517962584"/>
      <w:bookmarkStart w:id="315" w:name="_Toc518047160"/>
      <w:r w:rsidRPr="00A74DBA">
        <w:t>Section 2. Titre</w:t>
      </w:r>
      <w:bookmarkEnd w:id="314"/>
      <w:bookmarkEnd w:id="315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5"/>
      </w:pPr>
      <w:bookmarkStart w:id="316" w:name="_Toc517962585"/>
      <w:bookmarkStart w:id="317" w:name="_Toc518047161"/>
      <w:r w:rsidRPr="00A74DBA">
        <w:t>§ 1</w:t>
      </w:r>
      <w:r w:rsidR="00117230">
        <w:t xml:space="preserve"> </w:t>
      </w:r>
      <w:r w:rsidRPr="00A74DBA">
        <w:t>2</w:t>
      </w:r>
      <w:r w:rsidR="00117230">
        <w:t xml:space="preserve"> </w:t>
      </w:r>
      <w:r w:rsidRPr="00A74DBA">
        <w:t>3. Titre</w:t>
      </w:r>
      <w:bookmarkEnd w:id="316"/>
      <w:bookmarkEnd w:id="317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6"/>
      </w:pPr>
      <w:bookmarkStart w:id="318" w:name="_Toc517962586"/>
      <w:bookmarkStart w:id="319" w:name="_Toc518047162"/>
      <w:r w:rsidRPr="00A74DBA">
        <w:lastRenderedPageBreak/>
        <w:t xml:space="preserve">A - B - C </w:t>
      </w:r>
      <w:r w:rsidR="00487409">
        <w:t>-</w:t>
      </w:r>
      <w:r w:rsidRPr="00A74DBA">
        <w:t xml:space="preserve"> Titre</w:t>
      </w:r>
      <w:bookmarkEnd w:id="318"/>
      <w:bookmarkEnd w:id="319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7"/>
      </w:pPr>
      <w:bookmarkStart w:id="320" w:name="_Toc517962587"/>
      <w:bookmarkStart w:id="321" w:name="_Toc518047163"/>
      <w:r w:rsidRPr="00A74DBA">
        <w:t>1) 2) 3) Titre</w:t>
      </w:r>
      <w:bookmarkEnd w:id="320"/>
      <w:bookmarkEnd w:id="321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8"/>
      </w:pPr>
      <w:bookmarkStart w:id="322" w:name="_Toc517962588"/>
      <w:bookmarkStart w:id="323" w:name="_Toc518047164"/>
      <w:r w:rsidRPr="00A74DBA">
        <w:t>a) b) c) Titre</w:t>
      </w:r>
      <w:bookmarkEnd w:id="322"/>
      <w:bookmarkEnd w:id="323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0A2AC4" w:rsidRDefault="000A2AC4">
      <w:pPr>
        <w:rPr>
          <w:rFonts w:ascii="Times New Roman" w:hAnsi="Times New Roman"/>
          <w:b/>
          <w:bCs/>
          <w:i/>
          <w:iCs/>
          <w:sz w:val="32"/>
          <w:szCs w:val="22"/>
          <w:lang w:eastAsia="en-US"/>
        </w:rPr>
      </w:pPr>
      <w:bookmarkStart w:id="324" w:name="_Toc517962589"/>
      <w:r>
        <w:br w:type="page"/>
      </w:r>
    </w:p>
    <w:p w:rsidR="00A31F1C" w:rsidRDefault="00A31F1C" w:rsidP="00A31F1C">
      <w:pPr>
        <w:pStyle w:val="Titre4"/>
      </w:pPr>
      <w:bookmarkStart w:id="325" w:name="_Toc518047165"/>
      <w:r w:rsidRPr="00A74DBA">
        <w:lastRenderedPageBreak/>
        <w:t>Conclusion du chapitre 1</w:t>
      </w:r>
      <w:bookmarkEnd w:id="324"/>
      <w:bookmarkEnd w:id="325"/>
    </w:p>
    <w:p w:rsidR="00DB7673" w:rsidRDefault="00DB7673" w:rsidP="00DB7673">
      <w:pPr>
        <w:pStyle w:val="Montextenumrot"/>
        <w:rPr>
          <w:lang w:eastAsia="en-US"/>
        </w:rPr>
      </w:pPr>
    </w:p>
    <w:p w:rsidR="00C96C49" w:rsidRDefault="00C96C49" w:rsidP="00305ACC">
      <w:pPr>
        <w:rPr>
          <w:lang w:eastAsia="en-US"/>
        </w:rPr>
      </w:pPr>
    </w:p>
    <w:p w:rsidR="00C96C49" w:rsidRDefault="00C96C49" w:rsidP="00305ACC">
      <w:pPr>
        <w:rPr>
          <w:lang w:eastAsia="en-US"/>
        </w:rPr>
        <w:sectPr w:rsidR="00C96C49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1F1C" w:rsidRDefault="00A31F1C" w:rsidP="00DB7673">
      <w:pPr>
        <w:pStyle w:val="Titre3"/>
      </w:pPr>
      <w:bookmarkStart w:id="326" w:name="_Toc517962590"/>
      <w:bookmarkStart w:id="327" w:name="_Toc518047166"/>
      <w:r w:rsidRPr="00A31F1C">
        <w:lastRenderedPageBreak/>
        <w:t>Chapitre 2 : titre</w:t>
      </w:r>
      <w:bookmarkEnd w:id="326"/>
      <w:bookmarkEnd w:id="327"/>
    </w:p>
    <w:p w:rsidR="000A2AC4" w:rsidRDefault="000A2AC4" w:rsidP="00C96C49">
      <w:pPr>
        <w:pStyle w:val="Montextenumrot"/>
        <w:rPr>
          <w:lang w:eastAsia="en-US"/>
        </w:rPr>
      </w:pPr>
    </w:p>
    <w:p w:rsidR="00C96C49" w:rsidRDefault="00C96C49" w:rsidP="00305ACC">
      <w:pPr>
        <w:rPr>
          <w:lang w:eastAsia="en-US"/>
        </w:rPr>
      </w:pPr>
    </w:p>
    <w:p w:rsidR="00C96C49" w:rsidRDefault="00C96C49" w:rsidP="00305ACC">
      <w:pPr>
        <w:rPr>
          <w:lang w:eastAsia="en-US"/>
        </w:rPr>
        <w:sectPr w:rsidR="00C96C49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1F1C" w:rsidRDefault="00A31F1C" w:rsidP="00A31F1C">
      <w:pPr>
        <w:pStyle w:val="Titre4"/>
      </w:pPr>
      <w:bookmarkStart w:id="328" w:name="_Toc517962591"/>
      <w:bookmarkStart w:id="329" w:name="_Toc518047167"/>
      <w:r w:rsidRPr="00A31F1C">
        <w:lastRenderedPageBreak/>
        <w:t>Section 1. Titre</w:t>
      </w:r>
      <w:bookmarkEnd w:id="328"/>
      <w:bookmarkEnd w:id="329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5"/>
      </w:pPr>
      <w:bookmarkStart w:id="330" w:name="_Toc517962592"/>
      <w:bookmarkStart w:id="331" w:name="_Toc518047168"/>
      <w:r w:rsidRPr="00A31F1C">
        <w:t>§ 1 2 3. Titre</w:t>
      </w:r>
      <w:bookmarkEnd w:id="330"/>
      <w:bookmarkEnd w:id="331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6"/>
      </w:pPr>
      <w:bookmarkStart w:id="332" w:name="_Toc517962593"/>
      <w:bookmarkStart w:id="333" w:name="_Toc518047169"/>
      <w:r w:rsidRPr="00A31F1C">
        <w:t xml:space="preserve">A </w:t>
      </w:r>
      <w:r w:rsidR="00117230">
        <w:t>-</w:t>
      </w:r>
      <w:r w:rsidRPr="00A31F1C">
        <w:t xml:space="preserve"> B</w:t>
      </w:r>
      <w:r w:rsidR="00117230">
        <w:t xml:space="preserve"> -</w:t>
      </w:r>
      <w:r w:rsidRPr="00A31F1C">
        <w:t xml:space="preserve"> C </w:t>
      </w:r>
      <w:r w:rsidR="00487409">
        <w:t>-</w:t>
      </w:r>
      <w:r w:rsidRPr="00A31F1C">
        <w:t xml:space="preserve"> Titre</w:t>
      </w:r>
      <w:bookmarkEnd w:id="332"/>
      <w:bookmarkEnd w:id="333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7"/>
      </w:pPr>
      <w:bookmarkStart w:id="334" w:name="_Toc517962594"/>
      <w:bookmarkStart w:id="335" w:name="_Toc518047170"/>
      <w:r w:rsidRPr="00A31F1C">
        <w:t>1) 2) 3) Titre</w:t>
      </w:r>
      <w:bookmarkEnd w:id="334"/>
      <w:bookmarkEnd w:id="335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8"/>
      </w:pPr>
      <w:bookmarkStart w:id="336" w:name="_Toc517962595"/>
      <w:bookmarkStart w:id="337" w:name="_Toc518047171"/>
      <w:r w:rsidRPr="00A31F1C">
        <w:t>a) b) c) Titre</w:t>
      </w:r>
      <w:bookmarkEnd w:id="336"/>
      <w:bookmarkEnd w:id="337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4"/>
      </w:pPr>
      <w:bookmarkStart w:id="338" w:name="_Toc517962596"/>
      <w:bookmarkStart w:id="339" w:name="_Toc518047172"/>
      <w:r w:rsidRPr="00A31F1C">
        <w:t>Section 2. Titre</w:t>
      </w:r>
      <w:bookmarkEnd w:id="338"/>
      <w:bookmarkEnd w:id="339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5"/>
      </w:pPr>
      <w:bookmarkStart w:id="340" w:name="_Toc517962597"/>
      <w:bookmarkStart w:id="341" w:name="_Toc518047173"/>
      <w:r w:rsidRPr="00A31F1C">
        <w:t>§ 1</w:t>
      </w:r>
      <w:r w:rsidR="00117230">
        <w:t xml:space="preserve"> </w:t>
      </w:r>
      <w:r w:rsidRPr="00A31F1C">
        <w:t>2</w:t>
      </w:r>
      <w:r w:rsidR="00117230">
        <w:t xml:space="preserve"> </w:t>
      </w:r>
      <w:r w:rsidRPr="00A31F1C">
        <w:t>3. Titre</w:t>
      </w:r>
      <w:bookmarkEnd w:id="340"/>
      <w:bookmarkEnd w:id="341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6"/>
      </w:pPr>
      <w:bookmarkStart w:id="342" w:name="_Toc517962598"/>
      <w:bookmarkStart w:id="343" w:name="_Toc518047174"/>
      <w:r w:rsidRPr="00A31F1C">
        <w:lastRenderedPageBreak/>
        <w:t xml:space="preserve">A - B - C </w:t>
      </w:r>
      <w:r w:rsidR="00487409">
        <w:t>-</w:t>
      </w:r>
      <w:r w:rsidRPr="00A31F1C">
        <w:t xml:space="preserve"> Titre</w:t>
      </w:r>
      <w:bookmarkEnd w:id="342"/>
      <w:bookmarkEnd w:id="343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7"/>
      </w:pPr>
      <w:bookmarkStart w:id="344" w:name="_Toc517962599"/>
      <w:bookmarkStart w:id="345" w:name="_Toc518047175"/>
      <w:r w:rsidRPr="00A31F1C">
        <w:t>1) 2) 3) Titre</w:t>
      </w:r>
      <w:bookmarkEnd w:id="344"/>
      <w:bookmarkEnd w:id="345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A31F1C" w:rsidRDefault="00A31F1C" w:rsidP="00A31F1C">
      <w:pPr>
        <w:pStyle w:val="Titre8"/>
      </w:pPr>
      <w:bookmarkStart w:id="346" w:name="_Toc517962600"/>
      <w:bookmarkStart w:id="347" w:name="_Toc518047176"/>
      <w:r w:rsidRPr="00A31F1C">
        <w:t>a) b) c) Titre</w:t>
      </w:r>
      <w:bookmarkEnd w:id="346"/>
      <w:bookmarkEnd w:id="347"/>
    </w:p>
    <w:p w:rsidR="000A2AC4" w:rsidRPr="000A2AC4" w:rsidRDefault="000A2AC4" w:rsidP="000A2AC4">
      <w:pPr>
        <w:pStyle w:val="Montextenumrot"/>
        <w:rPr>
          <w:lang w:eastAsia="en-US"/>
        </w:rPr>
      </w:pPr>
    </w:p>
    <w:p w:rsidR="000A2AC4" w:rsidRDefault="000A2AC4">
      <w:pPr>
        <w:rPr>
          <w:rFonts w:ascii="Times New Roman" w:hAnsi="Times New Roman"/>
          <w:b/>
          <w:bCs/>
          <w:i/>
          <w:iCs/>
          <w:sz w:val="32"/>
          <w:szCs w:val="22"/>
          <w:lang w:eastAsia="en-US"/>
        </w:rPr>
      </w:pPr>
      <w:bookmarkStart w:id="348" w:name="_Toc517962601"/>
      <w:r>
        <w:br w:type="page"/>
      </w:r>
    </w:p>
    <w:p w:rsidR="00A31F1C" w:rsidRDefault="00A31F1C" w:rsidP="00A31F1C">
      <w:pPr>
        <w:pStyle w:val="Titre4"/>
      </w:pPr>
      <w:bookmarkStart w:id="349" w:name="_Toc518047177"/>
      <w:r w:rsidRPr="00A31F1C">
        <w:lastRenderedPageBreak/>
        <w:t>Conclusion du chapitre 2</w:t>
      </w:r>
      <w:bookmarkEnd w:id="348"/>
      <w:bookmarkEnd w:id="349"/>
    </w:p>
    <w:p w:rsidR="000A2AC4" w:rsidRDefault="000A2AC4" w:rsidP="00C80A48">
      <w:pPr>
        <w:pStyle w:val="Montextenumrot"/>
        <w:rPr>
          <w:lang w:eastAsia="en-US"/>
        </w:rPr>
      </w:pPr>
    </w:p>
    <w:p w:rsidR="00C80A48" w:rsidRPr="000A2AC4" w:rsidRDefault="00C80A48" w:rsidP="00305ACC">
      <w:pPr>
        <w:rPr>
          <w:lang w:eastAsia="en-US"/>
        </w:rPr>
      </w:pPr>
    </w:p>
    <w:p w:rsidR="00C96C49" w:rsidRPr="00C96C49" w:rsidRDefault="00C96C49" w:rsidP="00305ACC">
      <w:pPr>
        <w:rPr>
          <w:lang w:eastAsia="en-US"/>
        </w:rPr>
        <w:sectPr w:rsidR="00C96C49" w:rsidRPr="00C96C49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350" w:name="_Toc517962602"/>
    </w:p>
    <w:p w:rsidR="00A31F1C" w:rsidRDefault="00A31F1C" w:rsidP="00A31F1C">
      <w:pPr>
        <w:pStyle w:val="Titre3"/>
      </w:pPr>
      <w:bookmarkStart w:id="351" w:name="_Toc518047178"/>
      <w:r w:rsidRPr="00A31F1C">
        <w:lastRenderedPageBreak/>
        <w:t xml:space="preserve">Conclusion du titre </w:t>
      </w:r>
      <w:bookmarkEnd w:id="350"/>
      <w:bookmarkEnd w:id="351"/>
      <w:r w:rsidR="00232234">
        <w:t>I</w:t>
      </w:r>
    </w:p>
    <w:p w:rsidR="00122357" w:rsidRDefault="00122357" w:rsidP="00C80A48">
      <w:pPr>
        <w:pStyle w:val="Montextenumrot"/>
        <w:rPr>
          <w:lang w:eastAsia="en-US"/>
        </w:rPr>
      </w:pPr>
    </w:p>
    <w:p w:rsidR="00C80A48" w:rsidRPr="00122357" w:rsidRDefault="00C80A48" w:rsidP="00305ACC">
      <w:pPr>
        <w:rPr>
          <w:lang w:eastAsia="en-US"/>
        </w:rPr>
      </w:pPr>
    </w:p>
    <w:p w:rsidR="00122357" w:rsidRDefault="00122357" w:rsidP="00305ACC">
      <w:pPr>
        <w:sectPr w:rsidR="00122357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352" w:name="_Toc517962603"/>
    </w:p>
    <w:p w:rsidR="00A31F1C" w:rsidRDefault="00A31F1C" w:rsidP="00E30012">
      <w:pPr>
        <w:pStyle w:val="Titre2"/>
      </w:pPr>
      <w:bookmarkStart w:id="353" w:name="_Toc518047179"/>
      <w:r w:rsidRPr="00A74DBA">
        <w:lastRenderedPageBreak/>
        <w:t xml:space="preserve">Titre </w:t>
      </w:r>
      <w:r w:rsidR="00232234">
        <w:t>II</w:t>
      </w:r>
      <w:r w:rsidRPr="00A74DBA">
        <w:t> : titre</w:t>
      </w:r>
      <w:bookmarkEnd w:id="352"/>
      <w:bookmarkEnd w:id="353"/>
    </w:p>
    <w:p w:rsidR="00122357" w:rsidRDefault="00122357" w:rsidP="00C80A48">
      <w:pPr>
        <w:pStyle w:val="Montextenumrot"/>
        <w:rPr>
          <w:lang w:eastAsia="en-US"/>
        </w:rPr>
      </w:pPr>
      <w:bookmarkStart w:id="354" w:name="_Toc517962604"/>
    </w:p>
    <w:p w:rsidR="00C80A48" w:rsidRDefault="00C80A48" w:rsidP="00305ACC">
      <w:pPr>
        <w:rPr>
          <w:lang w:eastAsia="en-US"/>
        </w:rPr>
      </w:pPr>
    </w:p>
    <w:p w:rsidR="00C80A48" w:rsidRPr="00C80A48" w:rsidRDefault="00C80A48" w:rsidP="00305ACC">
      <w:pPr>
        <w:rPr>
          <w:lang w:eastAsia="en-US"/>
        </w:rPr>
        <w:sectPr w:rsidR="00C80A48" w:rsidRPr="00C80A48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1F1C" w:rsidRDefault="00A31F1C" w:rsidP="00A31F1C">
      <w:pPr>
        <w:pStyle w:val="Titre3"/>
      </w:pPr>
      <w:bookmarkStart w:id="355" w:name="_Toc518047180"/>
      <w:r w:rsidRPr="00A74DBA">
        <w:lastRenderedPageBreak/>
        <w:t>Chapitre 1 : titre</w:t>
      </w:r>
      <w:bookmarkEnd w:id="354"/>
      <w:bookmarkEnd w:id="355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122357" w:rsidRDefault="00122357">
      <w:pPr>
        <w:rPr>
          <w:rFonts w:ascii="Times New Roman" w:hAnsi="Times New Roman"/>
          <w:b/>
          <w:bCs/>
          <w:i/>
          <w:iCs/>
          <w:sz w:val="32"/>
          <w:szCs w:val="22"/>
          <w:lang w:eastAsia="en-US"/>
        </w:rPr>
      </w:pPr>
      <w:bookmarkStart w:id="356" w:name="_Toc517962605"/>
      <w:r>
        <w:br w:type="page"/>
      </w:r>
    </w:p>
    <w:p w:rsidR="00A31F1C" w:rsidRDefault="00A31F1C" w:rsidP="00A31F1C">
      <w:pPr>
        <w:pStyle w:val="Titre4"/>
      </w:pPr>
      <w:bookmarkStart w:id="357" w:name="_Toc518047181"/>
      <w:r w:rsidRPr="00A74DBA">
        <w:lastRenderedPageBreak/>
        <w:t>Section 1. Titr</w:t>
      </w:r>
      <w:bookmarkEnd w:id="356"/>
      <w:r w:rsidR="00122357">
        <w:t>e</w:t>
      </w:r>
      <w:bookmarkEnd w:id="357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5"/>
      </w:pPr>
      <w:bookmarkStart w:id="358" w:name="_Toc517962606"/>
      <w:bookmarkStart w:id="359" w:name="_Toc518047182"/>
      <w:r w:rsidRPr="00A74DBA">
        <w:t>§ 1 2 3. Titre</w:t>
      </w:r>
      <w:bookmarkEnd w:id="358"/>
      <w:bookmarkEnd w:id="359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6"/>
      </w:pPr>
      <w:bookmarkStart w:id="360" w:name="_Toc517962607"/>
      <w:bookmarkStart w:id="361" w:name="_Toc518047183"/>
      <w:r w:rsidRPr="00A74DBA">
        <w:t xml:space="preserve">A </w:t>
      </w:r>
      <w:r w:rsidR="00117230">
        <w:t>-</w:t>
      </w:r>
      <w:r w:rsidRPr="00A74DBA">
        <w:t xml:space="preserve"> B </w:t>
      </w:r>
      <w:r w:rsidR="00122357">
        <w:t>-</w:t>
      </w:r>
      <w:r w:rsidRPr="00A74DBA">
        <w:t xml:space="preserve"> C</w:t>
      </w:r>
      <w:r w:rsidR="00122357">
        <w:t xml:space="preserve"> -</w:t>
      </w:r>
      <w:r w:rsidRPr="00A74DBA">
        <w:t xml:space="preserve"> Titre</w:t>
      </w:r>
      <w:bookmarkEnd w:id="360"/>
      <w:bookmarkEnd w:id="361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7"/>
      </w:pPr>
      <w:bookmarkStart w:id="362" w:name="_Toc517962608"/>
      <w:bookmarkStart w:id="363" w:name="_Toc518047184"/>
      <w:r w:rsidRPr="00A74DBA">
        <w:t>1) 2) 3) Titre</w:t>
      </w:r>
      <w:bookmarkEnd w:id="362"/>
      <w:bookmarkEnd w:id="363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8"/>
      </w:pPr>
      <w:bookmarkStart w:id="364" w:name="_Toc517962609"/>
      <w:bookmarkStart w:id="365" w:name="_Toc518047185"/>
      <w:r w:rsidRPr="00A74DBA">
        <w:t>a) b) c) Titre</w:t>
      </w:r>
      <w:bookmarkEnd w:id="364"/>
      <w:bookmarkEnd w:id="365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4"/>
      </w:pPr>
      <w:bookmarkStart w:id="366" w:name="_Toc517962610"/>
      <w:bookmarkStart w:id="367" w:name="_Toc518047186"/>
      <w:r w:rsidRPr="00A74DBA">
        <w:t>Section 2. Titre</w:t>
      </w:r>
      <w:bookmarkEnd w:id="366"/>
      <w:bookmarkEnd w:id="367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5"/>
      </w:pPr>
      <w:bookmarkStart w:id="368" w:name="_Toc517962611"/>
      <w:bookmarkStart w:id="369" w:name="_Toc518047187"/>
      <w:r w:rsidRPr="00A74DBA">
        <w:t>§ 1</w:t>
      </w:r>
      <w:r w:rsidR="00117230">
        <w:t xml:space="preserve"> </w:t>
      </w:r>
      <w:r w:rsidRPr="00A74DBA">
        <w:t>2</w:t>
      </w:r>
      <w:r w:rsidR="00117230">
        <w:t xml:space="preserve"> </w:t>
      </w:r>
      <w:r w:rsidRPr="00A74DBA">
        <w:t>3. Titre</w:t>
      </w:r>
      <w:bookmarkEnd w:id="368"/>
      <w:bookmarkEnd w:id="369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6"/>
      </w:pPr>
      <w:bookmarkStart w:id="370" w:name="_Toc517962612"/>
      <w:bookmarkStart w:id="371" w:name="_Toc518047188"/>
      <w:r w:rsidRPr="00A74DBA">
        <w:lastRenderedPageBreak/>
        <w:t xml:space="preserve">A - B - C </w:t>
      </w:r>
      <w:r w:rsidR="00122357">
        <w:t>–</w:t>
      </w:r>
      <w:r w:rsidRPr="00A74DBA">
        <w:t xml:space="preserve"> Titre</w:t>
      </w:r>
      <w:bookmarkEnd w:id="370"/>
      <w:bookmarkEnd w:id="371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7"/>
      </w:pPr>
      <w:bookmarkStart w:id="372" w:name="_Toc517962613"/>
      <w:bookmarkStart w:id="373" w:name="_Toc518047189"/>
      <w:r w:rsidRPr="00A74DBA">
        <w:t>1) 2) 3) Titre</w:t>
      </w:r>
      <w:bookmarkEnd w:id="372"/>
      <w:bookmarkEnd w:id="373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8"/>
      </w:pPr>
      <w:bookmarkStart w:id="374" w:name="_Toc517962614"/>
      <w:bookmarkStart w:id="375" w:name="_Toc518047190"/>
      <w:r w:rsidRPr="00A74DBA">
        <w:t>a) b) c) Titre</w:t>
      </w:r>
      <w:bookmarkEnd w:id="374"/>
      <w:bookmarkEnd w:id="375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122357" w:rsidRDefault="00122357">
      <w:pPr>
        <w:rPr>
          <w:rFonts w:ascii="Times New Roman" w:hAnsi="Times New Roman"/>
          <w:b/>
          <w:bCs/>
          <w:i/>
          <w:iCs/>
          <w:sz w:val="32"/>
          <w:szCs w:val="22"/>
          <w:lang w:eastAsia="en-US"/>
        </w:rPr>
      </w:pPr>
      <w:bookmarkStart w:id="376" w:name="_Toc517962615"/>
      <w:r>
        <w:br w:type="page"/>
      </w:r>
    </w:p>
    <w:p w:rsidR="00A31F1C" w:rsidRDefault="00A31F1C" w:rsidP="00A31F1C">
      <w:pPr>
        <w:pStyle w:val="Titre4"/>
      </w:pPr>
      <w:bookmarkStart w:id="377" w:name="_Toc518047191"/>
      <w:r w:rsidRPr="00A74DBA">
        <w:lastRenderedPageBreak/>
        <w:t>Conclusion du chapitre 1</w:t>
      </w:r>
      <w:bookmarkEnd w:id="376"/>
      <w:bookmarkEnd w:id="377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C80A48" w:rsidRDefault="00C80A48" w:rsidP="00305ACC">
      <w:pPr>
        <w:rPr>
          <w:lang w:eastAsia="en-US"/>
        </w:rPr>
      </w:pPr>
      <w:bookmarkStart w:id="378" w:name="_Toc517962616"/>
    </w:p>
    <w:p w:rsidR="00C80A48" w:rsidRPr="00C80A48" w:rsidRDefault="00C80A48" w:rsidP="00305ACC">
      <w:pPr>
        <w:rPr>
          <w:lang w:eastAsia="en-US"/>
        </w:rPr>
        <w:sectPr w:rsidR="00C80A48" w:rsidRPr="00C80A48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1F1C" w:rsidRDefault="00A31F1C" w:rsidP="00A31F1C">
      <w:pPr>
        <w:pStyle w:val="Titre3"/>
      </w:pPr>
      <w:bookmarkStart w:id="379" w:name="_Toc518047192"/>
      <w:r w:rsidRPr="00A31F1C">
        <w:lastRenderedPageBreak/>
        <w:t>Chapitre 2 : titre</w:t>
      </w:r>
      <w:bookmarkEnd w:id="378"/>
      <w:bookmarkEnd w:id="379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122357" w:rsidRDefault="00122357" w:rsidP="00305ACC">
      <w:pPr>
        <w:rPr>
          <w:rFonts w:ascii="Times New Roman" w:hAnsi="Times New Roman"/>
          <w:sz w:val="32"/>
          <w:szCs w:val="22"/>
          <w:lang w:eastAsia="en-US"/>
        </w:rPr>
      </w:pPr>
      <w:bookmarkStart w:id="380" w:name="_Toc517962617"/>
      <w:r>
        <w:br w:type="page"/>
      </w:r>
    </w:p>
    <w:p w:rsidR="00A31F1C" w:rsidRDefault="00A31F1C" w:rsidP="00A31F1C">
      <w:pPr>
        <w:pStyle w:val="Titre4"/>
      </w:pPr>
      <w:bookmarkStart w:id="381" w:name="_Toc518047193"/>
      <w:r w:rsidRPr="00A31F1C">
        <w:lastRenderedPageBreak/>
        <w:t>Section 1. Titre</w:t>
      </w:r>
      <w:bookmarkEnd w:id="380"/>
      <w:bookmarkEnd w:id="381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5"/>
      </w:pPr>
      <w:bookmarkStart w:id="382" w:name="_Toc517962618"/>
      <w:bookmarkStart w:id="383" w:name="_Toc518047194"/>
      <w:r w:rsidRPr="00A31F1C">
        <w:t>§ 1 2 3. Titre</w:t>
      </w:r>
      <w:bookmarkEnd w:id="382"/>
      <w:bookmarkEnd w:id="383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6"/>
      </w:pPr>
      <w:bookmarkStart w:id="384" w:name="_Toc517962619"/>
      <w:bookmarkStart w:id="385" w:name="_Toc518047195"/>
      <w:r w:rsidRPr="00A31F1C">
        <w:t xml:space="preserve">A </w:t>
      </w:r>
      <w:r w:rsidR="00117230">
        <w:t>-</w:t>
      </w:r>
      <w:r w:rsidRPr="00A31F1C">
        <w:t xml:space="preserve"> B </w:t>
      </w:r>
      <w:r w:rsidR="00117230">
        <w:t>-</w:t>
      </w:r>
      <w:r w:rsidRPr="00A31F1C">
        <w:t xml:space="preserve"> C </w:t>
      </w:r>
      <w:r w:rsidR="00487409">
        <w:t>-</w:t>
      </w:r>
      <w:r w:rsidRPr="00A31F1C">
        <w:t xml:space="preserve"> Titre</w:t>
      </w:r>
      <w:bookmarkEnd w:id="384"/>
      <w:bookmarkEnd w:id="385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7"/>
      </w:pPr>
      <w:bookmarkStart w:id="386" w:name="_Toc517962620"/>
      <w:bookmarkStart w:id="387" w:name="_Toc518047196"/>
      <w:r w:rsidRPr="00A31F1C">
        <w:t>1) 2) 3) Titre</w:t>
      </w:r>
      <w:bookmarkEnd w:id="386"/>
      <w:bookmarkEnd w:id="387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8"/>
      </w:pPr>
      <w:bookmarkStart w:id="388" w:name="_Toc517962621"/>
      <w:bookmarkStart w:id="389" w:name="_Toc518047197"/>
      <w:r w:rsidRPr="00A31F1C">
        <w:t>a) b) c) Titre</w:t>
      </w:r>
      <w:bookmarkEnd w:id="388"/>
      <w:bookmarkEnd w:id="389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4"/>
      </w:pPr>
      <w:bookmarkStart w:id="390" w:name="_Toc517962622"/>
      <w:bookmarkStart w:id="391" w:name="_Toc518047198"/>
      <w:r w:rsidRPr="00A31F1C">
        <w:t>Section 2. Titre</w:t>
      </w:r>
      <w:bookmarkEnd w:id="390"/>
      <w:bookmarkEnd w:id="391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117230" w:rsidP="00A31F1C">
      <w:pPr>
        <w:pStyle w:val="Titre5"/>
      </w:pPr>
      <w:bookmarkStart w:id="392" w:name="_Toc517962623"/>
      <w:bookmarkStart w:id="393" w:name="_Toc518047199"/>
      <w:r>
        <w:t xml:space="preserve">§ 1 </w:t>
      </w:r>
      <w:r w:rsidR="00A31F1C" w:rsidRPr="00A31F1C">
        <w:t>2</w:t>
      </w:r>
      <w:r>
        <w:t xml:space="preserve"> </w:t>
      </w:r>
      <w:r w:rsidR="00A31F1C" w:rsidRPr="00A31F1C">
        <w:t>3. Titre</w:t>
      </w:r>
      <w:bookmarkEnd w:id="392"/>
      <w:bookmarkEnd w:id="393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6"/>
      </w:pPr>
      <w:bookmarkStart w:id="394" w:name="_Toc517962624"/>
      <w:bookmarkStart w:id="395" w:name="_Toc518047200"/>
      <w:r w:rsidRPr="00A31F1C">
        <w:lastRenderedPageBreak/>
        <w:t xml:space="preserve">A </w:t>
      </w:r>
      <w:r w:rsidR="00117230">
        <w:t>- B -</w:t>
      </w:r>
      <w:r w:rsidRPr="00A31F1C">
        <w:t xml:space="preserve"> C </w:t>
      </w:r>
      <w:r w:rsidR="00487409">
        <w:t>-</w:t>
      </w:r>
      <w:r w:rsidRPr="00A31F1C">
        <w:t xml:space="preserve"> Titre</w:t>
      </w:r>
      <w:bookmarkEnd w:id="394"/>
      <w:bookmarkEnd w:id="395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7"/>
      </w:pPr>
      <w:bookmarkStart w:id="396" w:name="_Toc517962625"/>
      <w:bookmarkStart w:id="397" w:name="_Toc518047201"/>
      <w:r w:rsidRPr="00A31F1C">
        <w:t>1) 2) 3) Titre</w:t>
      </w:r>
      <w:bookmarkEnd w:id="396"/>
      <w:bookmarkEnd w:id="397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A31F1C" w:rsidRDefault="00A31F1C" w:rsidP="00A31F1C">
      <w:pPr>
        <w:pStyle w:val="Titre8"/>
      </w:pPr>
      <w:bookmarkStart w:id="398" w:name="_Toc517962626"/>
      <w:bookmarkStart w:id="399" w:name="_Toc518047202"/>
      <w:r w:rsidRPr="00A31F1C">
        <w:t>a) b) c) Titre</w:t>
      </w:r>
      <w:bookmarkEnd w:id="398"/>
      <w:bookmarkEnd w:id="399"/>
    </w:p>
    <w:p w:rsidR="00122357" w:rsidRPr="00122357" w:rsidRDefault="00122357" w:rsidP="00122357">
      <w:pPr>
        <w:pStyle w:val="Montextenumrot"/>
        <w:rPr>
          <w:lang w:eastAsia="en-US"/>
        </w:rPr>
      </w:pPr>
    </w:p>
    <w:p w:rsidR="00122357" w:rsidRDefault="00122357">
      <w:pPr>
        <w:rPr>
          <w:rFonts w:ascii="Times New Roman" w:hAnsi="Times New Roman"/>
          <w:b/>
          <w:bCs/>
          <w:i/>
          <w:iCs/>
          <w:sz w:val="32"/>
          <w:szCs w:val="22"/>
          <w:lang w:eastAsia="en-US"/>
        </w:rPr>
      </w:pPr>
      <w:bookmarkStart w:id="400" w:name="_Toc517962627"/>
      <w:r>
        <w:br w:type="page"/>
      </w:r>
    </w:p>
    <w:p w:rsidR="00A31F1C" w:rsidRDefault="00A31F1C" w:rsidP="00A31F1C">
      <w:pPr>
        <w:pStyle w:val="Titre4"/>
      </w:pPr>
      <w:bookmarkStart w:id="401" w:name="_Toc518047203"/>
      <w:r w:rsidRPr="00A31F1C">
        <w:lastRenderedPageBreak/>
        <w:t>Conclusion du chapitre 2</w:t>
      </w:r>
      <w:bookmarkEnd w:id="400"/>
      <w:bookmarkEnd w:id="401"/>
    </w:p>
    <w:p w:rsidR="00122357" w:rsidRDefault="00122357" w:rsidP="00C80A48">
      <w:pPr>
        <w:pStyle w:val="Montextenumrot"/>
        <w:rPr>
          <w:lang w:eastAsia="en-US"/>
        </w:rPr>
      </w:pPr>
    </w:p>
    <w:p w:rsidR="00C80A48" w:rsidRPr="00122357" w:rsidRDefault="00C80A48" w:rsidP="00305ACC">
      <w:pPr>
        <w:rPr>
          <w:lang w:eastAsia="en-US"/>
        </w:rPr>
      </w:pPr>
    </w:p>
    <w:p w:rsidR="00122357" w:rsidRDefault="00122357" w:rsidP="00305ACC">
      <w:pPr>
        <w:sectPr w:rsidR="00122357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402" w:name="_Toc517962628"/>
    </w:p>
    <w:p w:rsidR="00A31F1C" w:rsidRDefault="00A31F1C" w:rsidP="00A31F1C">
      <w:pPr>
        <w:pStyle w:val="Titre3"/>
      </w:pPr>
      <w:bookmarkStart w:id="403" w:name="_Toc518047204"/>
      <w:r w:rsidRPr="00A31F1C">
        <w:lastRenderedPageBreak/>
        <w:t xml:space="preserve">Conclusion du titre </w:t>
      </w:r>
      <w:bookmarkEnd w:id="402"/>
      <w:bookmarkEnd w:id="403"/>
      <w:r w:rsidR="00232234">
        <w:t>II</w:t>
      </w:r>
    </w:p>
    <w:p w:rsidR="00A74DBA" w:rsidRDefault="00A74DBA" w:rsidP="00C80A48">
      <w:pPr>
        <w:pStyle w:val="Montextenumrot"/>
        <w:rPr>
          <w:lang w:eastAsia="en-US"/>
        </w:rPr>
      </w:pPr>
    </w:p>
    <w:p w:rsidR="00C80A48" w:rsidRDefault="00C80A48" w:rsidP="00305ACC">
      <w:pPr>
        <w:rPr>
          <w:lang w:eastAsia="en-US"/>
        </w:rPr>
      </w:pPr>
    </w:p>
    <w:p w:rsidR="00122357" w:rsidRDefault="00122357" w:rsidP="00305ACC">
      <w:pPr>
        <w:sectPr w:rsidR="00122357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404" w:name="_Toc517962629"/>
    </w:p>
    <w:p w:rsidR="00A31F1C" w:rsidRDefault="00A31F1C" w:rsidP="00E30012">
      <w:pPr>
        <w:pStyle w:val="Titre2"/>
      </w:pPr>
      <w:bookmarkStart w:id="405" w:name="_Toc518047205"/>
      <w:r>
        <w:lastRenderedPageBreak/>
        <w:t>Conclusion de la partie II</w:t>
      </w:r>
      <w:bookmarkEnd w:id="404"/>
      <w:bookmarkEnd w:id="405"/>
    </w:p>
    <w:p w:rsidR="00A31F1C" w:rsidRDefault="00A31F1C" w:rsidP="00C80A48">
      <w:pPr>
        <w:pStyle w:val="Montextenumrot"/>
        <w:rPr>
          <w:lang w:eastAsia="en-US"/>
        </w:rPr>
      </w:pPr>
    </w:p>
    <w:p w:rsidR="00C80A48" w:rsidRDefault="00C80A48" w:rsidP="00305ACC">
      <w:pPr>
        <w:rPr>
          <w:lang w:eastAsia="en-US"/>
        </w:rPr>
      </w:pPr>
    </w:p>
    <w:p w:rsidR="00A31F1C" w:rsidRPr="00A31F1C" w:rsidRDefault="00A31F1C" w:rsidP="00305ACC">
      <w:pPr>
        <w:rPr>
          <w:lang w:eastAsia="en-US"/>
        </w:rPr>
        <w:sectPr w:rsidR="00A31F1C" w:rsidRPr="00A31F1C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F3FCF" w:rsidRDefault="00083791" w:rsidP="00AF3FCF">
      <w:pPr>
        <w:pStyle w:val="Titre1"/>
      </w:pPr>
      <w:bookmarkStart w:id="406" w:name="_Toc482191631"/>
      <w:bookmarkStart w:id="407" w:name="_Toc517884330"/>
      <w:bookmarkStart w:id="408" w:name="_Toc517961385"/>
      <w:bookmarkStart w:id="409" w:name="_Toc517962630"/>
      <w:bookmarkStart w:id="410" w:name="_Toc518047206"/>
      <w:r>
        <w:lastRenderedPageBreak/>
        <w:t>Conclusion</w:t>
      </w:r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406"/>
      <w:bookmarkEnd w:id="407"/>
      <w:bookmarkEnd w:id="408"/>
      <w:bookmarkEnd w:id="409"/>
      <w:bookmarkEnd w:id="410"/>
    </w:p>
    <w:p w:rsidR="00AF3FCF" w:rsidRDefault="00AF3FCF" w:rsidP="00AF3FCF">
      <w:pPr>
        <w:pStyle w:val="Montextenumrot"/>
      </w:pPr>
      <w:r>
        <w:t xml:space="preserve"> </w:t>
      </w:r>
    </w:p>
    <w:p w:rsidR="00701BD9" w:rsidRDefault="00701BD9" w:rsidP="00305ACC"/>
    <w:p w:rsidR="00701BD9" w:rsidRPr="00AF3FCF" w:rsidRDefault="00701BD9" w:rsidP="00305ACC">
      <w:pPr>
        <w:sectPr w:rsidR="00701BD9" w:rsidRPr="00AF3FCF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83791" w:rsidRDefault="00083791" w:rsidP="00083791">
      <w:pPr>
        <w:pStyle w:val="Titresliminaires"/>
      </w:pPr>
      <w:bookmarkStart w:id="411" w:name="_Toc462752941"/>
      <w:bookmarkStart w:id="412" w:name="_Toc462918643"/>
      <w:bookmarkStart w:id="413" w:name="_Toc462919837"/>
      <w:bookmarkStart w:id="414" w:name="_Toc462928984"/>
      <w:bookmarkStart w:id="415" w:name="_Toc463014334"/>
      <w:bookmarkStart w:id="416" w:name="_Toc463341917"/>
      <w:bookmarkStart w:id="417" w:name="_Toc482191632"/>
      <w:bookmarkStart w:id="418" w:name="_Toc517884331"/>
      <w:bookmarkStart w:id="419" w:name="_Toc517961386"/>
      <w:bookmarkStart w:id="420" w:name="_Toc517962631"/>
      <w:bookmarkStart w:id="421" w:name="_Toc518047207"/>
      <w:r>
        <w:lastRenderedPageBreak/>
        <w:t>Bibliographie</w:t>
      </w:r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</w:p>
    <w:p w:rsidR="0056738A" w:rsidRDefault="00812028" w:rsidP="007E5310">
      <w:pPr>
        <w:pStyle w:val="Sous-titrebibliographie1"/>
      </w:pPr>
      <w:bookmarkStart w:id="422" w:name="_Toc517884332"/>
      <w:bookmarkStart w:id="423" w:name="_Toc517961387"/>
      <w:bookmarkStart w:id="424" w:name="_Toc517962632"/>
      <w:bookmarkStart w:id="425" w:name="_Toc518047208"/>
      <w:bookmarkStart w:id="426" w:name="_Toc462752942"/>
      <w:bookmarkStart w:id="427" w:name="_Toc462829719"/>
      <w:bookmarkStart w:id="428" w:name="_Toc462928912"/>
      <w:bookmarkStart w:id="429" w:name="_Toc463341918"/>
      <w:bookmarkStart w:id="430" w:name="_Toc482191633"/>
      <w:bookmarkStart w:id="431" w:name="_Toc434331124"/>
      <w:bookmarkStart w:id="432" w:name="_Toc434333848"/>
      <w:bookmarkStart w:id="433" w:name="_Toc434334148"/>
      <w:bookmarkStart w:id="434" w:name="_Toc435779648"/>
      <w:r>
        <w:t>Dictionnaires et encyclopédies</w:t>
      </w:r>
      <w:bookmarkEnd w:id="422"/>
      <w:bookmarkEnd w:id="423"/>
      <w:bookmarkEnd w:id="424"/>
      <w:bookmarkEnd w:id="425"/>
    </w:p>
    <w:p w:rsidR="005A5C0F" w:rsidRDefault="005A5C0F" w:rsidP="005A5C0F">
      <w:pPr>
        <w:pStyle w:val="Rfrencebibliographique"/>
      </w:pPr>
    </w:p>
    <w:p w:rsidR="00083791" w:rsidRDefault="00812028" w:rsidP="0067158C">
      <w:pPr>
        <w:pStyle w:val="Sous-titrebibliographie1"/>
      </w:pPr>
      <w:bookmarkStart w:id="435" w:name="_Toc517884333"/>
      <w:bookmarkStart w:id="436" w:name="_Toc517961388"/>
      <w:bookmarkStart w:id="437" w:name="_Toc517962633"/>
      <w:bookmarkStart w:id="438" w:name="_Toc518047209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r>
        <w:t>Ouvrages généraux, manuels</w:t>
      </w:r>
      <w:r w:rsidR="0067158C" w:rsidRPr="0067158C">
        <w:t xml:space="preserve"> et traités</w:t>
      </w:r>
      <w:bookmarkEnd w:id="435"/>
      <w:bookmarkEnd w:id="436"/>
      <w:bookmarkEnd w:id="437"/>
      <w:bookmarkEnd w:id="438"/>
    </w:p>
    <w:p w:rsidR="005A5C0F" w:rsidRPr="0067158C" w:rsidRDefault="005A5C0F" w:rsidP="005A5C0F">
      <w:pPr>
        <w:pStyle w:val="Rfrencebibliographique"/>
      </w:pPr>
    </w:p>
    <w:p w:rsidR="00083791" w:rsidRDefault="00083791" w:rsidP="0067158C">
      <w:pPr>
        <w:pStyle w:val="Sous-titrebibliographie1"/>
      </w:pPr>
      <w:bookmarkStart w:id="439" w:name="_Toc434331125"/>
      <w:bookmarkStart w:id="440" w:name="_Toc434333849"/>
      <w:bookmarkStart w:id="441" w:name="_Toc434334149"/>
      <w:bookmarkStart w:id="442" w:name="_Toc435779649"/>
      <w:bookmarkStart w:id="443" w:name="_Toc462752943"/>
      <w:bookmarkStart w:id="444" w:name="_Toc462829720"/>
      <w:bookmarkStart w:id="445" w:name="_Toc462928913"/>
      <w:bookmarkStart w:id="446" w:name="_Toc463341919"/>
      <w:bookmarkStart w:id="447" w:name="_Toc482191634"/>
      <w:bookmarkStart w:id="448" w:name="_Toc517884334"/>
      <w:bookmarkStart w:id="449" w:name="_Toc517961389"/>
      <w:bookmarkStart w:id="450" w:name="_Toc517962634"/>
      <w:bookmarkStart w:id="451" w:name="_Toc518047210"/>
      <w:r w:rsidRPr="0067158C">
        <w:t>Ouvrages spéci</w:t>
      </w:r>
      <w:r w:rsidR="0067158C" w:rsidRPr="0067158C">
        <w:t>alisés</w:t>
      </w:r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r w:rsidR="00812028">
        <w:t xml:space="preserve">, </w:t>
      </w:r>
      <w:r w:rsidR="0067158C" w:rsidRPr="0067158C">
        <w:t>thèses</w:t>
      </w:r>
      <w:r w:rsidR="00812028">
        <w:t xml:space="preserve"> et mémoires</w:t>
      </w:r>
      <w:bookmarkEnd w:id="448"/>
      <w:bookmarkEnd w:id="449"/>
      <w:bookmarkEnd w:id="450"/>
      <w:bookmarkEnd w:id="451"/>
    </w:p>
    <w:p w:rsidR="005A5C0F" w:rsidRPr="0067158C" w:rsidRDefault="005A5C0F" w:rsidP="005A5C0F">
      <w:pPr>
        <w:pStyle w:val="Rfrencebibliographique"/>
      </w:pPr>
    </w:p>
    <w:p w:rsidR="00083791" w:rsidRDefault="00083791" w:rsidP="0067158C">
      <w:pPr>
        <w:pStyle w:val="Sous-titrebibliographie1"/>
      </w:pPr>
      <w:bookmarkStart w:id="452" w:name="_Toc462752944"/>
      <w:bookmarkStart w:id="453" w:name="_Toc462829721"/>
      <w:bookmarkStart w:id="454" w:name="_Toc462928914"/>
      <w:bookmarkStart w:id="455" w:name="_Toc463341920"/>
      <w:bookmarkStart w:id="456" w:name="_Toc482191635"/>
      <w:bookmarkStart w:id="457" w:name="_Toc517884335"/>
      <w:bookmarkStart w:id="458" w:name="_Toc517961390"/>
      <w:bookmarkStart w:id="459" w:name="_Toc517962635"/>
      <w:bookmarkStart w:id="460" w:name="_Toc518047211"/>
      <w:r w:rsidRPr="0067158C">
        <w:t>Articles</w:t>
      </w:r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</w:p>
    <w:p w:rsidR="005A5C0F" w:rsidRDefault="005A5C0F" w:rsidP="005A5C0F">
      <w:pPr>
        <w:pStyle w:val="Rfrencebibliographique"/>
      </w:pPr>
    </w:p>
    <w:p w:rsidR="00D11285" w:rsidRDefault="00D11285" w:rsidP="0067158C">
      <w:pPr>
        <w:pStyle w:val="Sous-titrebibliographie1"/>
      </w:pPr>
      <w:bookmarkStart w:id="461" w:name="_Toc517884336"/>
      <w:bookmarkStart w:id="462" w:name="_Toc517961391"/>
      <w:bookmarkStart w:id="463" w:name="_Toc517962636"/>
      <w:bookmarkStart w:id="464" w:name="_Toc518047212"/>
      <w:r>
        <w:t>Contributions aux mélanges et actes de colloques</w:t>
      </w:r>
      <w:bookmarkEnd w:id="461"/>
      <w:bookmarkEnd w:id="462"/>
      <w:bookmarkEnd w:id="463"/>
      <w:bookmarkEnd w:id="464"/>
    </w:p>
    <w:p w:rsidR="005A5C0F" w:rsidRPr="0067158C" w:rsidRDefault="005A5C0F" w:rsidP="005A5C0F">
      <w:pPr>
        <w:pStyle w:val="Rfrencebibliographique"/>
      </w:pPr>
    </w:p>
    <w:p w:rsidR="00083791" w:rsidRPr="0067158C" w:rsidRDefault="00083791" w:rsidP="0067158C">
      <w:pPr>
        <w:pStyle w:val="Sous-titrebibliographie1"/>
      </w:pPr>
      <w:bookmarkStart w:id="465" w:name="_Toc462752945"/>
      <w:bookmarkStart w:id="466" w:name="_Toc462829722"/>
      <w:bookmarkStart w:id="467" w:name="_Toc462928915"/>
      <w:bookmarkStart w:id="468" w:name="_Toc463341921"/>
      <w:bookmarkStart w:id="469" w:name="_Toc482191636"/>
      <w:bookmarkStart w:id="470" w:name="_Toc434331128"/>
      <w:bookmarkStart w:id="471" w:name="_Toc434333852"/>
      <w:bookmarkStart w:id="472" w:name="_Toc434334152"/>
      <w:bookmarkStart w:id="473" w:name="_Toc435779652"/>
      <w:bookmarkStart w:id="474" w:name="_Toc517884337"/>
      <w:bookmarkStart w:id="475" w:name="_Toc517961392"/>
      <w:bookmarkStart w:id="476" w:name="_Toc517962637"/>
      <w:bookmarkStart w:id="477" w:name="_Toc518047213"/>
      <w:r w:rsidRPr="0067158C">
        <w:t>Notes, observations, avis et conclusions de jurisprudence</w:t>
      </w:r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</w:p>
    <w:p w:rsidR="00083791" w:rsidRDefault="00083791" w:rsidP="0067158C">
      <w:pPr>
        <w:pStyle w:val="Sous-titrebibliographie2"/>
      </w:pPr>
      <w:bookmarkStart w:id="478" w:name="_Toc517884338"/>
      <w:bookmarkStart w:id="479" w:name="_Toc517961393"/>
      <w:bookmarkStart w:id="480" w:name="_Toc517962638"/>
      <w:bookmarkStart w:id="481" w:name="_Toc518047214"/>
      <w:r w:rsidRPr="0067158C">
        <w:t>Jurispr</w:t>
      </w:r>
      <w:r w:rsidR="0067158C" w:rsidRPr="0067158C">
        <w:t>udence française</w:t>
      </w:r>
      <w:bookmarkEnd w:id="478"/>
      <w:bookmarkEnd w:id="479"/>
      <w:bookmarkEnd w:id="480"/>
      <w:bookmarkEnd w:id="481"/>
    </w:p>
    <w:p w:rsidR="005A5C0F" w:rsidRPr="0067158C" w:rsidRDefault="005A5C0F" w:rsidP="005A5C0F">
      <w:pPr>
        <w:pStyle w:val="Rfrencebibliographique"/>
      </w:pPr>
    </w:p>
    <w:p w:rsidR="00083791" w:rsidRDefault="00083791" w:rsidP="0067158C">
      <w:pPr>
        <w:pStyle w:val="Sous-titrebibliographie2"/>
      </w:pPr>
      <w:bookmarkStart w:id="482" w:name="_Toc517884339"/>
      <w:bookmarkStart w:id="483" w:name="_Toc517961394"/>
      <w:bookmarkStart w:id="484" w:name="_Toc517962639"/>
      <w:bookmarkStart w:id="485" w:name="_Toc518047215"/>
      <w:r w:rsidRPr="0067158C">
        <w:t>Jurisprudence étrangère</w:t>
      </w:r>
      <w:bookmarkEnd w:id="482"/>
      <w:bookmarkEnd w:id="483"/>
      <w:bookmarkEnd w:id="484"/>
      <w:bookmarkEnd w:id="485"/>
    </w:p>
    <w:p w:rsidR="005A5C0F" w:rsidRPr="0067158C" w:rsidRDefault="005A5C0F" w:rsidP="005A5C0F">
      <w:pPr>
        <w:pStyle w:val="Rfrencebibliographique"/>
      </w:pPr>
    </w:p>
    <w:p w:rsidR="00812028" w:rsidRDefault="00812028" w:rsidP="0067158C">
      <w:pPr>
        <w:pStyle w:val="Sous-titrebibliographie1"/>
      </w:pPr>
      <w:bookmarkStart w:id="486" w:name="_Toc517884340"/>
      <w:bookmarkStart w:id="487" w:name="_Toc517961395"/>
      <w:bookmarkStart w:id="488" w:name="_Toc517962640"/>
      <w:bookmarkStart w:id="489" w:name="_Toc518047216"/>
      <w:r>
        <w:t>Textes législatifs, réglementaires et textes internationaux</w:t>
      </w:r>
      <w:bookmarkEnd w:id="486"/>
      <w:bookmarkEnd w:id="487"/>
      <w:bookmarkEnd w:id="488"/>
      <w:bookmarkEnd w:id="489"/>
    </w:p>
    <w:p w:rsidR="005A5C0F" w:rsidRDefault="005A5C0F" w:rsidP="005A5C0F">
      <w:pPr>
        <w:pStyle w:val="Rfrencebibliographique"/>
      </w:pPr>
    </w:p>
    <w:p w:rsidR="0067158C" w:rsidRDefault="0067158C" w:rsidP="0067158C">
      <w:pPr>
        <w:pStyle w:val="Sous-titrebibliographie1"/>
      </w:pPr>
      <w:bookmarkStart w:id="490" w:name="_Toc517884341"/>
      <w:bookmarkStart w:id="491" w:name="_Toc517961396"/>
      <w:bookmarkStart w:id="492" w:name="_Toc517962641"/>
      <w:bookmarkStart w:id="493" w:name="_Toc518047217"/>
      <w:r w:rsidRPr="0067158C">
        <w:t>Rapports, études, travaux et avis</w:t>
      </w:r>
      <w:bookmarkEnd w:id="490"/>
      <w:bookmarkEnd w:id="491"/>
      <w:bookmarkEnd w:id="492"/>
      <w:bookmarkEnd w:id="493"/>
    </w:p>
    <w:p w:rsidR="005A5C0F" w:rsidRDefault="005A5C0F" w:rsidP="005A5C0F">
      <w:pPr>
        <w:pStyle w:val="Rfrencebibliographique"/>
      </w:pPr>
    </w:p>
    <w:p w:rsidR="00812028" w:rsidRDefault="00812028" w:rsidP="0067158C">
      <w:pPr>
        <w:pStyle w:val="Sous-titrebibliographie1"/>
      </w:pPr>
      <w:bookmarkStart w:id="494" w:name="_Toc517884342"/>
      <w:bookmarkStart w:id="495" w:name="_Toc517961397"/>
      <w:bookmarkStart w:id="496" w:name="_Toc517962642"/>
      <w:bookmarkStart w:id="497" w:name="_Toc518047218"/>
      <w:r>
        <w:t>Jurisclasseurs, encyclopédies</w:t>
      </w:r>
      <w:r w:rsidR="00962027">
        <w:t xml:space="preserve"> juridiques</w:t>
      </w:r>
      <w:r>
        <w:t xml:space="preserve"> et répertoires</w:t>
      </w:r>
      <w:bookmarkEnd w:id="494"/>
      <w:bookmarkEnd w:id="495"/>
      <w:bookmarkEnd w:id="496"/>
      <w:bookmarkEnd w:id="497"/>
    </w:p>
    <w:p w:rsidR="005A5C0F" w:rsidRPr="0067158C" w:rsidRDefault="005A5C0F" w:rsidP="005A5C0F">
      <w:pPr>
        <w:pStyle w:val="Rfrencebibliographique"/>
      </w:pPr>
    </w:p>
    <w:p w:rsidR="00083791" w:rsidRDefault="00083791" w:rsidP="0067158C">
      <w:pPr>
        <w:pStyle w:val="Sous-titrebibliographie1"/>
      </w:pPr>
      <w:bookmarkStart w:id="498" w:name="_Toc462752946"/>
      <w:bookmarkStart w:id="499" w:name="_Toc462829723"/>
      <w:bookmarkStart w:id="500" w:name="_Toc462928916"/>
      <w:bookmarkStart w:id="501" w:name="_Toc463341922"/>
      <w:bookmarkStart w:id="502" w:name="_Toc482191637"/>
      <w:bookmarkStart w:id="503" w:name="_Toc517884343"/>
      <w:bookmarkStart w:id="504" w:name="_Toc517961398"/>
      <w:bookmarkStart w:id="505" w:name="_Toc517962643"/>
      <w:bookmarkStart w:id="506" w:name="_Toc518047219"/>
      <w:r w:rsidRPr="0067158C">
        <w:t>Sites internet</w:t>
      </w:r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</w:p>
    <w:p w:rsidR="008B724C" w:rsidRDefault="008B724C" w:rsidP="008B724C">
      <w:pPr>
        <w:pStyle w:val="Rfrencebibliographique"/>
      </w:pPr>
    </w:p>
    <w:p w:rsidR="005A5C0F" w:rsidRDefault="005A5C0F" w:rsidP="00305ACC"/>
    <w:p w:rsidR="002E15E4" w:rsidRPr="00FF6EB2" w:rsidRDefault="002E15E4" w:rsidP="00305ACC">
      <w:pPr>
        <w:sectPr w:rsidR="002E15E4" w:rsidRPr="00FF6EB2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30273" w:rsidRDefault="00083791" w:rsidP="002E15E4">
      <w:pPr>
        <w:pStyle w:val="Titresliminaires"/>
      </w:pPr>
      <w:bookmarkStart w:id="507" w:name="_Toc462752948"/>
      <w:bookmarkStart w:id="508" w:name="_Toc462918644"/>
      <w:bookmarkStart w:id="509" w:name="_Toc462919838"/>
      <w:bookmarkStart w:id="510" w:name="_Toc462928985"/>
      <w:bookmarkStart w:id="511" w:name="_Toc463014335"/>
      <w:bookmarkStart w:id="512" w:name="_Toc463341923"/>
      <w:bookmarkStart w:id="513" w:name="_Toc482191638"/>
      <w:bookmarkStart w:id="514" w:name="_Toc517884344"/>
      <w:bookmarkStart w:id="515" w:name="_Toc517961399"/>
      <w:bookmarkStart w:id="516" w:name="_Toc517962644"/>
      <w:bookmarkStart w:id="517" w:name="_Toc518047220"/>
      <w:bookmarkStart w:id="518" w:name="_Toc462752947"/>
      <w:r w:rsidRPr="002E15E4">
        <w:lastRenderedPageBreak/>
        <w:t>Index</w:t>
      </w:r>
      <w:bookmarkStart w:id="519" w:name="_Toc462918645"/>
      <w:bookmarkStart w:id="520" w:name="_Toc462919839"/>
      <w:bookmarkStart w:id="521" w:name="_Toc462928986"/>
      <w:bookmarkStart w:id="522" w:name="_Toc463014336"/>
      <w:bookmarkStart w:id="523" w:name="_Toc463341924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</w:p>
    <w:p w:rsidR="002E15E4" w:rsidRDefault="002E15E4" w:rsidP="005A5C0F"/>
    <w:p w:rsidR="00AE48BC" w:rsidRDefault="00AE48BC" w:rsidP="00305ACC"/>
    <w:p w:rsidR="00AE48BC" w:rsidRDefault="00AE48BC" w:rsidP="00305ACC">
      <w:pPr>
        <w:sectPr w:rsidR="00AE48BC" w:rsidSect="00363334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22357" w:rsidRDefault="00083791" w:rsidP="00AE48BC">
      <w:pPr>
        <w:pStyle w:val="Titresliminaires"/>
      </w:pPr>
      <w:bookmarkStart w:id="524" w:name="_Toc482191639"/>
      <w:bookmarkStart w:id="525" w:name="_Toc517884345"/>
      <w:bookmarkStart w:id="526" w:name="_Toc517961400"/>
      <w:bookmarkStart w:id="527" w:name="_Toc517962645"/>
      <w:bookmarkStart w:id="528" w:name="_Toc518047221"/>
      <w:r>
        <w:lastRenderedPageBreak/>
        <w:t>Annexes</w:t>
      </w:r>
      <w:bookmarkStart w:id="529" w:name="_Toc462918646"/>
      <w:bookmarkStart w:id="530" w:name="_Toc463341925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</w:p>
    <w:p w:rsidR="00397833" w:rsidRDefault="00397833"/>
    <w:p w:rsidR="00397833" w:rsidRDefault="00397833">
      <w:r>
        <w:br w:type="page"/>
      </w:r>
    </w:p>
    <w:p w:rsidR="00122357" w:rsidRPr="00397833" w:rsidRDefault="00083791" w:rsidP="00397833">
      <w:pPr>
        <w:pStyle w:val="Annexe"/>
      </w:pPr>
      <w:bookmarkStart w:id="531" w:name="_Toc482191640"/>
      <w:bookmarkStart w:id="532" w:name="_Toc517884346"/>
      <w:bookmarkStart w:id="533" w:name="_Toc517961401"/>
      <w:bookmarkStart w:id="534" w:name="_Toc517962646"/>
      <w:bookmarkStart w:id="535" w:name="_Toc518047222"/>
      <w:r w:rsidRPr="00397833">
        <w:lastRenderedPageBreak/>
        <w:t>Annexe 1</w:t>
      </w:r>
      <w:bookmarkStart w:id="536" w:name="_Toc462918647"/>
      <w:bookmarkStart w:id="537" w:name="_Toc463341926"/>
      <w:bookmarkStart w:id="538" w:name="_Toc482191641"/>
      <w:bookmarkStart w:id="539" w:name="_Toc517884347"/>
      <w:bookmarkStart w:id="540" w:name="_Toc517961402"/>
      <w:bookmarkStart w:id="541" w:name="_Toc517962647"/>
      <w:bookmarkEnd w:id="529"/>
      <w:bookmarkEnd w:id="530"/>
      <w:bookmarkEnd w:id="531"/>
      <w:bookmarkEnd w:id="532"/>
      <w:bookmarkEnd w:id="533"/>
      <w:bookmarkEnd w:id="534"/>
      <w:bookmarkEnd w:id="535"/>
    </w:p>
    <w:p w:rsidR="00B16E9A" w:rsidRDefault="00B16E9A" w:rsidP="00DB61EC"/>
    <w:p w:rsidR="00122357" w:rsidRDefault="00122357">
      <w:pPr>
        <w:rPr>
          <w:rFonts w:ascii="Times New Roman" w:eastAsia="Calibri" w:hAnsi="Times New Roman"/>
          <w:b/>
          <w:sz w:val="32"/>
          <w:szCs w:val="22"/>
          <w:lang w:eastAsia="en-US"/>
        </w:rPr>
      </w:pPr>
      <w:r>
        <w:br w:type="page"/>
      </w:r>
    </w:p>
    <w:p w:rsidR="00122357" w:rsidRPr="00397833" w:rsidRDefault="00083791" w:rsidP="00397833">
      <w:pPr>
        <w:pStyle w:val="Annexe"/>
      </w:pPr>
      <w:bookmarkStart w:id="542" w:name="_Toc518047223"/>
      <w:r w:rsidRPr="00397833">
        <w:lastRenderedPageBreak/>
        <w:t>Annexe 2</w:t>
      </w:r>
      <w:bookmarkStart w:id="543" w:name="_Toc462752949"/>
      <w:bookmarkStart w:id="544" w:name="_Toc462918648"/>
      <w:bookmarkStart w:id="545" w:name="_Toc462919840"/>
      <w:bookmarkStart w:id="546" w:name="_Toc462928987"/>
      <w:bookmarkStart w:id="547" w:name="_Toc463014337"/>
      <w:bookmarkStart w:id="548" w:name="_Toc463341927"/>
      <w:bookmarkStart w:id="549" w:name="_Toc482191642"/>
      <w:bookmarkStart w:id="550" w:name="_Toc517884348"/>
      <w:bookmarkStart w:id="551" w:name="_Toc517961403"/>
      <w:bookmarkStart w:id="552" w:name="_Toc517962648"/>
      <w:bookmarkEnd w:id="536"/>
      <w:bookmarkEnd w:id="537"/>
      <w:bookmarkEnd w:id="538"/>
      <w:bookmarkEnd w:id="539"/>
      <w:bookmarkEnd w:id="540"/>
      <w:bookmarkEnd w:id="541"/>
      <w:bookmarkEnd w:id="542"/>
    </w:p>
    <w:p w:rsidR="00B16E9A" w:rsidRDefault="00B16E9A" w:rsidP="00DB61EC"/>
    <w:p w:rsidR="00397833" w:rsidRDefault="00397833" w:rsidP="00DB61EC">
      <w:pPr>
        <w:sectPr w:rsidR="00397833" w:rsidSect="00122357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63334" w:rsidRDefault="00122357" w:rsidP="00DB7673">
      <w:pPr>
        <w:pStyle w:val="Titresliminaires"/>
      </w:pPr>
      <w:bookmarkStart w:id="553" w:name="_Toc518047224"/>
      <w:r>
        <w:lastRenderedPageBreak/>
        <w:t>T</w:t>
      </w:r>
      <w:r w:rsidR="00083791" w:rsidRPr="00122357">
        <w:t xml:space="preserve">able </w:t>
      </w:r>
      <w:r w:rsidR="00083791" w:rsidRPr="00B16E9A">
        <w:t>des</w:t>
      </w:r>
      <w:r w:rsidR="00083791" w:rsidRPr="00122357">
        <w:t xml:space="preserve"> </w:t>
      </w:r>
      <w:r w:rsidR="00083791" w:rsidRPr="00DB7673">
        <w:t>matières</w:t>
      </w:r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</w:p>
    <w:p w:rsidR="007B142A" w:rsidRPr="00122357" w:rsidRDefault="007B142A" w:rsidP="007B142A"/>
    <w:p w:rsidR="00AF3FCF" w:rsidRDefault="00AF3FCF" w:rsidP="00305ACC"/>
    <w:p w:rsidR="00116FDF" w:rsidRDefault="00116FDF" w:rsidP="00305ACC">
      <w:pPr>
        <w:sectPr w:rsidR="00116FDF" w:rsidSect="00122357">
          <w:type w:val="oddPage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C5209" w:rsidRDefault="007C5209" w:rsidP="00FD67B9">
      <w:pPr>
        <w:pStyle w:val="Rsums"/>
      </w:pPr>
      <w:r w:rsidRPr="0052265D">
        <w:lastRenderedPageBreak/>
        <w:t>Résumé en français</w:t>
      </w:r>
    </w:p>
    <w:p w:rsidR="00AB7E96" w:rsidRPr="00397833" w:rsidRDefault="00AB7E96" w:rsidP="00397833">
      <w:pPr>
        <w:pStyle w:val="Montextenonnumrot"/>
      </w:pPr>
    </w:p>
    <w:p w:rsidR="00AB7E96" w:rsidRDefault="00DC6D72" w:rsidP="00AB7E96">
      <w:pPr>
        <w:pStyle w:val="Rsums"/>
      </w:pPr>
      <w:r>
        <w:pict>
          <v:rect id="_x0000_i1025" style="width:0;height:1.5pt" o:hralign="center" o:hrstd="t" o:hr="t" fillcolor="#a0a0a0" stroked="f"/>
        </w:pict>
      </w:r>
    </w:p>
    <w:p w:rsidR="0011161D" w:rsidRDefault="007C5209" w:rsidP="00AB7E96">
      <w:pPr>
        <w:pStyle w:val="Rsums"/>
      </w:pPr>
      <w:r w:rsidRPr="0052265D">
        <w:t>Résumé en anglais</w:t>
      </w:r>
    </w:p>
    <w:p w:rsidR="00AB7E96" w:rsidRPr="00397833" w:rsidRDefault="00AB7E96" w:rsidP="00397833">
      <w:pPr>
        <w:pStyle w:val="Montextenonnumrot"/>
      </w:pPr>
    </w:p>
    <w:p w:rsidR="00AB7E96" w:rsidRDefault="00DC6D72" w:rsidP="00AB7E96">
      <w:pPr>
        <w:pStyle w:val="Rsums"/>
      </w:pPr>
      <w:r>
        <w:pict>
          <v:rect id="_x0000_i1026" style="width:0;height:1.5pt" o:hralign="center" o:hrstd="t" o:hr="t" fillcolor="#a0a0a0" stroked="f"/>
        </w:pict>
      </w:r>
    </w:p>
    <w:p w:rsidR="00AB7E96" w:rsidRDefault="00AB7E96" w:rsidP="00AB7E96">
      <w:pPr>
        <w:pStyle w:val="Rsums"/>
      </w:pPr>
      <w:r>
        <w:t>Mots-clés</w:t>
      </w:r>
    </w:p>
    <w:p w:rsidR="00FD67B9" w:rsidRPr="00397833" w:rsidRDefault="00FD67B9" w:rsidP="00397833">
      <w:pPr>
        <w:pStyle w:val="Montextenonnumrot"/>
      </w:pPr>
    </w:p>
    <w:sectPr w:rsidR="00FD67B9" w:rsidRPr="00397833" w:rsidSect="00363334">
      <w:pgSz w:w="11906" w:h="16838"/>
      <w:pgMar w:top="1417" w:right="1417" w:bottom="1417" w:left="1417" w:header="708" w:footer="708" w:gutter="0"/>
      <w:pgBorders w:offsetFrom="page">
        <w:top w:val="single" w:sz="12" w:space="24" w:color="C00000"/>
        <w:left w:val="single" w:sz="12" w:space="24" w:color="C00000"/>
        <w:bottom w:val="single" w:sz="12" w:space="24" w:color="C00000"/>
        <w:right w:val="single" w:sz="12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6D72" w:rsidRDefault="00DC6D72">
      <w:r>
        <w:separator/>
      </w:r>
    </w:p>
  </w:endnote>
  <w:endnote w:type="continuationSeparator" w:id="0">
    <w:p w:rsidR="00DC6D72" w:rsidRDefault="00DC6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5BA" w:rsidRPr="00ED21AC" w:rsidRDefault="00F905BA">
    <w:pPr>
      <w:pStyle w:val="Pieddepage"/>
      <w:jc w:val="right"/>
    </w:pPr>
    <w:r w:rsidRPr="00ED21AC">
      <w:fldChar w:fldCharType="begin"/>
    </w:r>
    <w:r w:rsidRPr="00ED21AC">
      <w:instrText>PAGE   \* MERGEFORMAT</w:instrText>
    </w:r>
    <w:r w:rsidRPr="00ED21AC">
      <w:fldChar w:fldCharType="separate"/>
    </w:r>
    <w:r>
      <w:rPr>
        <w:noProof/>
      </w:rPr>
      <w:t>11</w:t>
    </w:r>
    <w:r w:rsidRPr="00ED21AC">
      <w:fldChar w:fldCharType="end"/>
    </w:r>
  </w:p>
  <w:p w:rsidR="00F905BA" w:rsidRDefault="00F905B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6D72" w:rsidRDefault="00DC6D72">
      <w:r>
        <w:separator/>
      </w:r>
    </w:p>
  </w:footnote>
  <w:footnote w:type="continuationSeparator" w:id="0">
    <w:p w:rsidR="00DC6D72" w:rsidRDefault="00DC6D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10C7D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5A083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6E819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730D4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98444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D3ACF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81E47B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6B65B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86B3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26E31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A47B89"/>
    <w:multiLevelType w:val="hybridMultilevel"/>
    <w:tmpl w:val="D73C9694"/>
    <w:lvl w:ilvl="0" w:tplc="02EEC8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6C91943"/>
    <w:multiLevelType w:val="hybridMultilevel"/>
    <w:tmpl w:val="8CA2AFD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853D95"/>
    <w:multiLevelType w:val="hybridMultilevel"/>
    <w:tmpl w:val="1B224724"/>
    <w:lvl w:ilvl="0" w:tplc="ACA4B7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7993230"/>
    <w:multiLevelType w:val="hybridMultilevel"/>
    <w:tmpl w:val="A61CF7EC"/>
    <w:lvl w:ilvl="0" w:tplc="A3C653AE">
      <w:start w:val="1"/>
      <w:numFmt w:val="decimal"/>
      <w:lvlText w:val="%1)"/>
      <w:lvlJc w:val="left"/>
      <w:pPr>
        <w:ind w:left="160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327" w:hanging="360"/>
      </w:pPr>
    </w:lvl>
    <w:lvl w:ilvl="2" w:tplc="040C001B" w:tentative="1">
      <w:start w:val="1"/>
      <w:numFmt w:val="lowerRoman"/>
      <w:lvlText w:val="%3."/>
      <w:lvlJc w:val="right"/>
      <w:pPr>
        <w:ind w:left="3047" w:hanging="180"/>
      </w:pPr>
    </w:lvl>
    <w:lvl w:ilvl="3" w:tplc="040C000F" w:tentative="1">
      <w:start w:val="1"/>
      <w:numFmt w:val="decimal"/>
      <w:lvlText w:val="%4."/>
      <w:lvlJc w:val="left"/>
      <w:pPr>
        <w:ind w:left="3767" w:hanging="360"/>
      </w:pPr>
    </w:lvl>
    <w:lvl w:ilvl="4" w:tplc="040C0019" w:tentative="1">
      <w:start w:val="1"/>
      <w:numFmt w:val="lowerLetter"/>
      <w:lvlText w:val="%5."/>
      <w:lvlJc w:val="left"/>
      <w:pPr>
        <w:ind w:left="4487" w:hanging="360"/>
      </w:pPr>
    </w:lvl>
    <w:lvl w:ilvl="5" w:tplc="040C001B" w:tentative="1">
      <w:start w:val="1"/>
      <w:numFmt w:val="lowerRoman"/>
      <w:lvlText w:val="%6."/>
      <w:lvlJc w:val="right"/>
      <w:pPr>
        <w:ind w:left="5207" w:hanging="180"/>
      </w:pPr>
    </w:lvl>
    <w:lvl w:ilvl="6" w:tplc="040C000F" w:tentative="1">
      <w:start w:val="1"/>
      <w:numFmt w:val="decimal"/>
      <w:lvlText w:val="%7."/>
      <w:lvlJc w:val="left"/>
      <w:pPr>
        <w:ind w:left="5927" w:hanging="360"/>
      </w:pPr>
    </w:lvl>
    <w:lvl w:ilvl="7" w:tplc="040C0019" w:tentative="1">
      <w:start w:val="1"/>
      <w:numFmt w:val="lowerLetter"/>
      <w:lvlText w:val="%8."/>
      <w:lvlJc w:val="left"/>
      <w:pPr>
        <w:ind w:left="6647" w:hanging="360"/>
      </w:pPr>
    </w:lvl>
    <w:lvl w:ilvl="8" w:tplc="040C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4" w15:restartNumberingAfterBreak="0">
    <w:nsid w:val="38EA2974"/>
    <w:multiLevelType w:val="hybridMultilevel"/>
    <w:tmpl w:val="1E32E1D4"/>
    <w:lvl w:ilvl="0" w:tplc="3460B062">
      <w:start w:val="1"/>
      <w:numFmt w:val="lowerLetter"/>
      <w:lvlText w:val="%1)"/>
      <w:lvlJc w:val="left"/>
      <w:pPr>
        <w:ind w:left="183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54" w:hanging="360"/>
      </w:pPr>
    </w:lvl>
    <w:lvl w:ilvl="2" w:tplc="040C001B" w:tentative="1">
      <w:start w:val="1"/>
      <w:numFmt w:val="lowerRoman"/>
      <w:lvlText w:val="%3."/>
      <w:lvlJc w:val="right"/>
      <w:pPr>
        <w:ind w:left="3274" w:hanging="180"/>
      </w:pPr>
    </w:lvl>
    <w:lvl w:ilvl="3" w:tplc="040C000F" w:tentative="1">
      <w:start w:val="1"/>
      <w:numFmt w:val="decimal"/>
      <w:lvlText w:val="%4."/>
      <w:lvlJc w:val="left"/>
      <w:pPr>
        <w:ind w:left="3994" w:hanging="360"/>
      </w:pPr>
    </w:lvl>
    <w:lvl w:ilvl="4" w:tplc="040C0019" w:tentative="1">
      <w:start w:val="1"/>
      <w:numFmt w:val="lowerLetter"/>
      <w:lvlText w:val="%5."/>
      <w:lvlJc w:val="left"/>
      <w:pPr>
        <w:ind w:left="4714" w:hanging="360"/>
      </w:pPr>
    </w:lvl>
    <w:lvl w:ilvl="5" w:tplc="040C001B" w:tentative="1">
      <w:start w:val="1"/>
      <w:numFmt w:val="lowerRoman"/>
      <w:lvlText w:val="%6."/>
      <w:lvlJc w:val="right"/>
      <w:pPr>
        <w:ind w:left="5434" w:hanging="180"/>
      </w:pPr>
    </w:lvl>
    <w:lvl w:ilvl="6" w:tplc="040C000F" w:tentative="1">
      <w:start w:val="1"/>
      <w:numFmt w:val="decimal"/>
      <w:lvlText w:val="%7."/>
      <w:lvlJc w:val="left"/>
      <w:pPr>
        <w:ind w:left="6154" w:hanging="360"/>
      </w:pPr>
    </w:lvl>
    <w:lvl w:ilvl="7" w:tplc="040C0019" w:tentative="1">
      <w:start w:val="1"/>
      <w:numFmt w:val="lowerLetter"/>
      <w:lvlText w:val="%8."/>
      <w:lvlJc w:val="left"/>
      <w:pPr>
        <w:ind w:left="6874" w:hanging="360"/>
      </w:pPr>
    </w:lvl>
    <w:lvl w:ilvl="8" w:tplc="040C001B" w:tentative="1">
      <w:start w:val="1"/>
      <w:numFmt w:val="lowerRoman"/>
      <w:lvlText w:val="%9."/>
      <w:lvlJc w:val="right"/>
      <w:pPr>
        <w:ind w:left="7594" w:hanging="180"/>
      </w:pPr>
    </w:lvl>
  </w:abstractNum>
  <w:abstractNum w:abstractNumId="15" w15:restartNumberingAfterBreak="0">
    <w:nsid w:val="47461A37"/>
    <w:multiLevelType w:val="hybridMultilevel"/>
    <w:tmpl w:val="2DF09E38"/>
    <w:lvl w:ilvl="0" w:tplc="D916ACD0">
      <w:start w:val="1"/>
      <w:numFmt w:val="decimal"/>
      <w:pStyle w:val="Montextenumrot"/>
      <w:lvlText w:val="%1."/>
      <w:lvlJc w:val="righ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E113DE"/>
    <w:multiLevelType w:val="hybridMultilevel"/>
    <w:tmpl w:val="C9484220"/>
    <w:lvl w:ilvl="0" w:tplc="438A67C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214" w:hanging="360"/>
      </w:pPr>
    </w:lvl>
    <w:lvl w:ilvl="2" w:tplc="040C001B" w:tentative="1">
      <w:start w:val="1"/>
      <w:numFmt w:val="lowerRoman"/>
      <w:lvlText w:val="%3."/>
      <w:lvlJc w:val="right"/>
      <w:pPr>
        <w:ind w:left="2934" w:hanging="180"/>
      </w:pPr>
    </w:lvl>
    <w:lvl w:ilvl="3" w:tplc="040C000F" w:tentative="1">
      <w:start w:val="1"/>
      <w:numFmt w:val="decimal"/>
      <w:lvlText w:val="%4."/>
      <w:lvlJc w:val="left"/>
      <w:pPr>
        <w:ind w:left="3654" w:hanging="360"/>
      </w:pPr>
    </w:lvl>
    <w:lvl w:ilvl="4" w:tplc="040C0019" w:tentative="1">
      <w:start w:val="1"/>
      <w:numFmt w:val="lowerLetter"/>
      <w:lvlText w:val="%5."/>
      <w:lvlJc w:val="left"/>
      <w:pPr>
        <w:ind w:left="4374" w:hanging="360"/>
      </w:pPr>
    </w:lvl>
    <w:lvl w:ilvl="5" w:tplc="040C001B" w:tentative="1">
      <w:start w:val="1"/>
      <w:numFmt w:val="lowerRoman"/>
      <w:lvlText w:val="%6."/>
      <w:lvlJc w:val="right"/>
      <w:pPr>
        <w:ind w:left="5094" w:hanging="180"/>
      </w:pPr>
    </w:lvl>
    <w:lvl w:ilvl="6" w:tplc="040C000F" w:tentative="1">
      <w:start w:val="1"/>
      <w:numFmt w:val="decimal"/>
      <w:lvlText w:val="%7."/>
      <w:lvlJc w:val="left"/>
      <w:pPr>
        <w:ind w:left="5814" w:hanging="360"/>
      </w:pPr>
    </w:lvl>
    <w:lvl w:ilvl="7" w:tplc="040C0019" w:tentative="1">
      <w:start w:val="1"/>
      <w:numFmt w:val="lowerLetter"/>
      <w:lvlText w:val="%8."/>
      <w:lvlJc w:val="left"/>
      <w:pPr>
        <w:ind w:left="6534" w:hanging="360"/>
      </w:pPr>
    </w:lvl>
    <w:lvl w:ilvl="8" w:tplc="040C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56664E2C"/>
    <w:multiLevelType w:val="hybridMultilevel"/>
    <w:tmpl w:val="845E86D0"/>
    <w:lvl w:ilvl="0" w:tplc="2708BAF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74B9D"/>
    <w:multiLevelType w:val="hybridMultilevel"/>
    <w:tmpl w:val="049C1E4E"/>
    <w:lvl w:ilvl="0" w:tplc="180CE21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8" w:hanging="360"/>
      </w:pPr>
    </w:lvl>
    <w:lvl w:ilvl="2" w:tplc="040C001B" w:tentative="1">
      <w:start w:val="1"/>
      <w:numFmt w:val="lowerRoman"/>
      <w:lvlText w:val="%3."/>
      <w:lvlJc w:val="right"/>
      <w:pPr>
        <w:ind w:left="3218" w:hanging="180"/>
      </w:pPr>
    </w:lvl>
    <w:lvl w:ilvl="3" w:tplc="040C000F" w:tentative="1">
      <w:start w:val="1"/>
      <w:numFmt w:val="decimal"/>
      <w:lvlText w:val="%4."/>
      <w:lvlJc w:val="left"/>
      <w:pPr>
        <w:ind w:left="3938" w:hanging="360"/>
      </w:pPr>
    </w:lvl>
    <w:lvl w:ilvl="4" w:tplc="040C0019" w:tentative="1">
      <w:start w:val="1"/>
      <w:numFmt w:val="lowerLetter"/>
      <w:lvlText w:val="%5."/>
      <w:lvlJc w:val="left"/>
      <w:pPr>
        <w:ind w:left="4658" w:hanging="360"/>
      </w:pPr>
    </w:lvl>
    <w:lvl w:ilvl="5" w:tplc="040C001B" w:tentative="1">
      <w:start w:val="1"/>
      <w:numFmt w:val="lowerRoman"/>
      <w:lvlText w:val="%6."/>
      <w:lvlJc w:val="right"/>
      <w:pPr>
        <w:ind w:left="5378" w:hanging="180"/>
      </w:pPr>
    </w:lvl>
    <w:lvl w:ilvl="6" w:tplc="040C000F" w:tentative="1">
      <w:start w:val="1"/>
      <w:numFmt w:val="decimal"/>
      <w:lvlText w:val="%7."/>
      <w:lvlJc w:val="left"/>
      <w:pPr>
        <w:ind w:left="6098" w:hanging="360"/>
      </w:pPr>
    </w:lvl>
    <w:lvl w:ilvl="7" w:tplc="040C0019" w:tentative="1">
      <w:start w:val="1"/>
      <w:numFmt w:val="lowerLetter"/>
      <w:lvlText w:val="%8."/>
      <w:lvlJc w:val="left"/>
      <w:pPr>
        <w:ind w:left="6818" w:hanging="360"/>
      </w:pPr>
    </w:lvl>
    <w:lvl w:ilvl="8" w:tplc="040C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5A594373"/>
    <w:multiLevelType w:val="hybridMultilevel"/>
    <w:tmpl w:val="298E7DF0"/>
    <w:lvl w:ilvl="0" w:tplc="26F8730E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C848B1"/>
    <w:multiLevelType w:val="hybridMultilevel"/>
    <w:tmpl w:val="74148806"/>
    <w:lvl w:ilvl="0" w:tplc="CE5057B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214" w:hanging="360"/>
      </w:pPr>
    </w:lvl>
    <w:lvl w:ilvl="2" w:tplc="040C001B" w:tentative="1">
      <w:start w:val="1"/>
      <w:numFmt w:val="lowerRoman"/>
      <w:lvlText w:val="%3."/>
      <w:lvlJc w:val="right"/>
      <w:pPr>
        <w:ind w:left="2934" w:hanging="180"/>
      </w:pPr>
    </w:lvl>
    <w:lvl w:ilvl="3" w:tplc="040C000F" w:tentative="1">
      <w:start w:val="1"/>
      <w:numFmt w:val="decimal"/>
      <w:lvlText w:val="%4."/>
      <w:lvlJc w:val="left"/>
      <w:pPr>
        <w:ind w:left="3654" w:hanging="360"/>
      </w:pPr>
    </w:lvl>
    <w:lvl w:ilvl="4" w:tplc="040C0019" w:tentative="1">
      <w:start w:val="1"/>
      <w:numFmt w:val="lowerLetter"/>
      <w:lvlText w:val="%5."/>
      <w:lvlJc w:val="left"/>
      <w:pPr>
        <w:ind w:left="4374" w:hanging="360"/>
      </w:pPr>
    </w:lvl>
    <w:lvl w:ilvl="5" w:tplc="040C001B" w:tentative="1">
      <w:start w:val="1"/>
      <w:numFmt w:val="lowerRoman"/>
      <w:lvlText w:val="%6."/>
      <w:lvlJc w:val="right"/>
      <w:pPr>
        <w:ind w:left="5094" w:hanging="180"/>
      </w:pPr>
    </w:lvl>
    <w:lvl w:ilvl="6" w:tplc="040C000F" w:tentative="1">
      <w:start w:val="1"/>
      <w:numFmt w:val="decimal"/>
      <w:lvlText w:val="%7."/>
      <w:lvlJc w:val="left"/>
      <w:pPr>
        <w:ind w:left="5814" w:hanging="360"/>
      </w:pPr>
    </w:lvl>
    <w:lvl w:ilvl="7" w:tplc="040C0019" w:tentative="1">
      <w:start w:val="1"/>
      <w:numFmt w:val="lowerLetter"/>
      <w:lvlText w:val="%8."/>
      <w:lvlJc w:val="left"/>
      <w:pPr>
        <w:ind w:left="6534" w:hanging="360"/>
      </w:pPr>
    </w:lvl>
    <w:lvl w:ilvl="8" w:tplc="040C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79050276"/>
    <w:multiLevelType w:val="hybridMultilevel"/>
    <w:tmpl w:val="C88053BC"/>
    <w:lvl w:ilvl="0" w:tplc="3E7A4DB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8" w:hanging="360"/>
      </w:pPr>
    </w:lvl>
    <w:lvl w:ilvl="2" w:tplc="040C001B" w:tentative="1">
      <w:start w:val="1"/>
      <w:numFmt w:val="lowerRoman"/>
      <w:lvlText w:val="%3."/>
      <w:lvlJc w:val="right"/>
      <w:pPr>
        <w:ind w:left="3218" w:hanging="180"/>
      </w:pPr>
    </w:lvl>
    <w:lvl w:ilvl="3" w:tplc="040C000F" w:tentative="1">
      <w:start w:val="1"/>
      <w:numFmt w:val="decimal"/>
      <w:lvlText w:val="%4."/>
      <w:lvlJc w:val="left"/>
      <w:pPr>
        <w:ind w:left="3938" w:hanging="360"/>
      </w:pPr>
    </w:lvl>
    <w:lvl w:ilvl="4" w:tplc="040C0019" w:tentative="1">
      <w:start w:val="1"/>
      <w:numFmt w:val="lowerLetter"/>
      <w:lvlText w:val="%5."/>
      <w:lvlJc w:val="left"/>
      <w:pPr>
        <w:ind w:left="4658" w:hanging="360"/>
      </w:pPr>
    </w:lvl>
    <w:lvl w:ilvl="5" w:tplc="040C001B" w:tentative="1">
      <w:start w:val="1"/>
      <w:numFmt w:val="lowerRoman"/>
      <w:lvlText w:val="%6."/>
      <w:lvlJc w:val="right"/>
      <w:pPr>
        <w:ind w:left="5378" w:hanging="180"/>
      </w:pPr>
    </w:lvl>
    <w:lvl w:ilvl="6" w:tplc="040C000F" w:tentative="1">
      <w:start w:val="1"/>
      <w:numFmt w:val="decimal"/>
      <w:lvlText w:val="%7."/>
      <w:lvlJc w:val="left"/>
      <w:pPr>
        <w:ind w:left="6098" w:hanging="360"/>
      </w:pPr>
    </w:lvl>
    <w:lvl w:ilvl="7" w:tplc="040C0019" w:tentative="1">
      <w:start w:val="1"/>
      <w:numFmt w:val="lowerLetter"/>
      <w:lvlText w:val="%8."/>
      <w:lvlJc w:val="left"/>
      <w:pPr>
        <w:ind w:left="6818" w:hanging="360"/>
      </w:pPr>
    </w:lvl>
    <w:lvl w:ilvl="8" w:tplc="040C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 w15:restartNumberingAfterBreak="0">
    <w:nsid w:val="7C7B4BDD"/>
    <w:multiLevelType w:val="hybridMultilevel"/>
    <w:tmpl w:val="29DC62A2"/>
    <w:lvl w:ilvl="0" w:tplc="200270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22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3"/>
  </w:num>
  <w:num w:numId="17">
    <w:abstractNumId w:val="19"/>
    <w:lvlOverride w:ilvl="0">
      <w:startOverride w:val="1"/>
    </w:lvlOverride>
  </w:num>
  <w:num w:numId="18">
    <w:abstractNumId w:val="19"/>
    <w:lvlOverride w:ilvl="0">
      <w:startOverride w:val="1"/>
    </w:lvlOverride>
  </w:num>
  <w:num w:numId="19">
    <w:abstractNumId w:val="14"/>
  </w:num>
  <w:num w:numId="20">
    <w:abstractNumId w:val="19"/>
    <w:lvlOverride w:ilvl="0">
      <w:startOverride w:val="1"/>
    </w:lvlOverride>
  </w:num>
  <w:num w:numId="21">
    <w:abstractNumId w:val="19"/>
    <w:lvlOverride w:ilvl="0">
      <w:startOverride w:val="1"/>
    </w:lvlOverride>
  </w:num>
  <w:num w:numId="22">
    <w:abstractNumId w:val="19"/>
    <w:lvlOverride w:ilvl="0">
      <w:startOverride w:val="1"/>
    </w:lvlOverride>
  </w:num>
  <w:num w:numId="23">
    <w:abstractNumId w:val="19"/>
    <w:lvlOverride w:ilvl="0">
      <w:startOverride w:val="1"/>
    </w:lvlOverride>
  </w:num>
  <w:num w:numId="24">
    <w:abstractNumId w:val="19"/>
    <w:lvlOverride w:ilvl="0">
      <w:startOverride w:val="1"/>
    </w:lvlOverride>
  </w:num>
  <w:num w:numId="25">
    <w:abstractNumId w:val="17"/>
  </w:num>
  <w:num w:numId="26">
    <w:abstractNumId w:val="15"/>
  </w:num>
  <w:num w:numId="27">
    <w:abstractNumId w:val="16"/>
  </w:num>
  <w:num w:numId="28">
    <w:abstractNumId w:val="21"/>
  </w:num>
  <w:num w:numId="29">
    <w:abstractNumId w:val="20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5BA"/>
    <w:rsid w:val="00000901"/>
    <w:rsid w:val="00002451"/>
    <w:rsid w:val="00007F84"/>
    <w:rsid w:val="0001135C"/>
    <w:rsid w:val="000172C5"/>
    <w:rsid w:val="00017653"/>
    <w:rsid w:val="000433CD"/>
    <w:rsid w:val="00083791"/>
    <w:rsid w:val="000A0648"/>
    <w:rsid w:val="000A2AC4"/>
    <w:rsid w:val="000C34A5"/>
    <w:rsid w:val="000D5150"/>
    <w:rsid w:val="0011161D"/>
    <w:rsid w:val="00116E09"/>
    <w:rsid w:val="00116FDF"/>
    <w:rsid w:val="00117230"/>
    <w:rsid w:val="00122357"/>
    <w:rsid w:val="00135B7A"/>
    <w:rsid w:val="00161768"/>
    <w:rsid w:val="001B2F2A"/>
    <w:rsid w:val="001C0D5E"/>
    <w:rsid w:val="001E60A5"/>
    <w:rsid w:val="00210B23"/>
    <w:rsid w:val="00232234"/>
    <w:rsid w:val="002C47CC"/>
    <w:rsid w:val="002D1223"/>
    <w:rsid w:val="002E15E4"/>
    <w:rsid w:val="002F45FC"/>
    <w:rsid w:val="00305ACC"/>
    <w:rsid w:val="0034791D"/>
    <w:rsid w:val="00363334"/>
    <w:rsid w:val="003827E4"/>
    <w:rsid w:val="00397833"/>
    <w:rsid w:val="003B4560"/>
    <w:rsid w:val="003C1278"/>
    <w:rsid w:val="003E5B9F"/>
    <w:rsid w:val="004056D0"/>
    <w:rsid w:val="00412586"/>
    <w:rsid w:val="00415E16"/>
    <w:rsid w:val="00417DB1"/>
    <w:rsid w:val="00427636"/>
    <w:rsid w:val="004773B8"/>
    <w:rsid w:val="00487409"/>
    <w:rsid w:val="004A7ADB"/>
    <w:rsid w:val="004E1F44"/>
    <w:rsid w:val="004E575B"/>
    <w:rsid w:val="0052265D"/>
    <w:rsid w:val="00535EC4"/>
    <w:rsid w:val="0056738A"/>
    <w:rsid w:val="0058475B"/>
    <w:rsid w:val="00596ACC"/>
    <w:rsid w:val="005A5C0F"/>
    <w:rsid w:val="005E4DD1"/>
    <w:rsid w:val="00605BC2"/>
    <w:rsid w:val="006212BE"/>
    <w:rsid w:val="0065774C"/>
    <w:rsid w:val="0067158C"/>
    <w:rsid w:val="00687C40"/>
    <w:rsid w:val="0069420A"/>
    <w:rsid w:val="00695893"/>
    <w:rsid w:val="006E4A7D"/>
    <w:rsid w:val="00701BD9"/>
    <w:rsid w:val="00704600"/>
    <w:rsid w:val="00722363"/>
    <w:rsid w:val="007B0FF7"/>
    <w:rsid w:val="007B142A"/>
    <w:rsid w:val="007C5209"/>
    <w:rsid w:val="007E5310"/>
    <w:rsid w:val="00812028"/>
    <w:rsid w:val="00826202"/>
    <w:rsid w:val="00827B10"/>
    <w:rsid w:val="00866B1D"/>
    <w:rsid w:val="0087040B"/>
    <w:rsid w:val="008B3B0A"/>
    <w:rsid w:val="008B724C"/>
    <w:rsid w:val="008C66DD"/>
    <w:rsid w:val="009158C0"/>
    <w:rsid w:val="00916AC3"/>
    <w:rsid w:val="009262D1"/>
    <w:rsid w:val="00951423"/>
    <w:rsid w:val="00960150"/>
    <w:rsid w:val="00962027"/>
    <w:rsid w:val="0096252F"/>
    <w:rsid w:val="00994BE1"/>
    <w:rsid w:val="00A0398C"/>
    <w:rsid w:val="00A31F1C"/>
    <w:rsid w:val="00A43E33"/>
    <w:rsid w:val="00A74DBA"/>
    <w:rsid w:val="00A74EE4"/>
    <w:rsid w:val="00A76E5D"/>
    <w:rsid w:val="00A9650E"/>
    <w:rsid w:val="00AB7E96"/>
    <w:rsid w:val="00AE48BC"/>
    <w:rsid w:val="00AF3FCF"/>
    <w:rsid w:val="00B16E9A"/>
    <w:rsid w:val="00B2617F"/>
    <w:rsid w:val="00B30273"/>
    <w:rsid w:val="00B867E8"/>
    <w:rsid w:val="00BB2BD7"/>
    <w:rsid w:val="00BB6735"/>
    <w:rsid w:val="00BE2857"/>
    <w:rsid w:val="00BE4B18"/>
    <w:rsid w:val="00C472D2"/>
    <w:rsid w:val="00C61A6A"/>
    <w:rsid w:val="00C80A48"/>
    <w:rsid w:val="00C83C1F"/>
    <w:rsid w:val="00C96C49"/>
    <w:rsid w:val="00CC73D0"/>
    <w:rsid w:val="00CE0E43"/>
    <w:rsid w:val="00D11285"/>
    <w:rsid w:val="00D11A00"/>
    <w:rsid w:val="00D13F42"/>
    <w:rsid w:val="00D319BA"/>
    <w:rsid w:val="00D47A71"/>
    <w:rsid w:val="00D7444C"/>
    <w:rsid w:val="00D82F1C"/>
    <w:rsid w:val="00D83975"/>
    <w:rsid w:val="00DB61EC"/>
    <w:rsid w:val="00DB7673"/>
    <w:rsid w:val="00DC6D72"/>
    <w:rsid w:val="00DF3CF2"/>
    <w:rsid w:val="00E23F47"/>
    <w:rsid w:val="00E30012"/>
    <w:rsid w:val="00E30D3F"/>
    <w:rsid w:val="00E3270F"/>
    <w:rsid w:val="00E6284F"/>
    <w:rsid w:val="00E813A6"/>
    <w:rsid w:val="00E90830"/>
    <w:rsid w:val="00EC301D"/>
    <w:rsid w:val="00EE7149"/>
    <w:rsid w:val="00EF1920"/>
    <w:rsid w:val="00F323C3"/>
    <w:rsid w:val="00F905BA"/>
    <w:rsid w:val="00FA4ABE"/>
    <w:rsid w:val="00FC5D85"/>
    <w:rsid w:val="00FD3CFC"/>
    <w:rsid w:val="00FD67B9"/>
    <w:rsid w:val="00FF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7C40"/>
    <w:rPr>
      <w:rFonts w:ascii="Calibri" w:eastAsia="Times New Roman" w:hAnsi="Calibri"/>
      <w:sz w:val="24"/>
      <w:szCs w:val="24"/>
    </w:rPr>
  </w:style>
  <w:style w:type="paragraph" w:styleId="Titre1">
    <w:name w:val="heading 1"/>
    <w:aliases w:val="Introduction,partie,conclusion"/>
    <w:next w:val="Normal"/>
    <w:link w:val="Titre1Car"/>
    <w:uiPriority w:val="9"/>
    <w:qFormat/>
    <w:rsid w:val="00305ACC"/>
    <w:pPr>
      <w:widowControl w:val="0"/>
      <w:spacing w:before="800" w:after="400" w:line="276" w:lineRule="auto"/>
      <w:jc w:val="center"/>
      <w:outlineLvl w:val="0"/>
    </w:pPr>
    <w:rPr>
      <w:rFonts w:ascii="Times New Roman" w:eastAsia="Times New Roman" w:hAnsi="Times New Roman"/>
      <w:b/>
      <w:bCs/>
      <w:caps/>
      <w:sz w:val="36"/>
      <w:szCs w:val="28"/>
      <w:lang w:eastAsia="en-US"/>
    </w:rPr>
  </w:style>
  <w:style w:type="paragraph" w:styleId="Titre2">
    <w:name w:val="heading 2"/>
    <w:aliases w:val="Titre des titres"/>
    <w:next w:val="Normal"/>
    <w:link w:val="Titre2Car"/>
    <w:uiPriority w:val="9"/>
    <w:qFormat/>
    <w:rsid w:val="00305ACC"/>
    <w:pPr>
      <w:spacing w:before="800" w:after="400" w:line="276" w:lineRule="auto"/>
      <w:outlineLvl w:val="1"/>
    </w:pPr>
    <w:rPr>
      <w:rFonts w:ascii="Times New Roman" w:eastAsia="Times New Roman" w:hAnsi="Times New Roman"/>
      <w:b/>
      <w:sz w:val="32"/>
      <w:szCs w:val="24"/>
    </w:rPr>
  </w:style>
  <w:style w:type="paragraph" w:styleId="Titre3">
    <w:name w:val="heading 3"/>
    <w:aliases w:val="Chapitre"/>
    <w:next w:val="Normal"/>
    <w:link w:val="Titre3Car"/>
    <w:uiPriority w:val="9"/>
    <w:qFormat/>
    <w:rsid w:val="00305ACC"/>
    <w:pPr>
      <w:widowControl w:val="0"/>
      <w:spacing w:before="800" w:after="400" w:line="276" w:lineRule="auto"/>
      <w:jc w:val="both"/>
      <w:outlineLvl w:val="2"/>
    </w:pPr>
    <w:rPr>
      <w:rFonts w:ascii="Times New Roman" w:eastAsia="Times New Roman" w:hAnsi="Times New Roman"/>
      <w:b/>
      <w:bCs/>
      <w:sz w:val="28"/>
      <w:szCs w:val="22"/>
      <w:lang w:eastAsia="en-US"/>
    </w:rPr>
  </w:style>
  <w:style w:type="paragraph" w:styleId="Titre4">
    <w:name w:val="heading 4"/>
    <w:aliases w:val="Section"/>
    <w:next w:val="Normal"/>
    <w:link w:val="Titre4Car"/>
    <w:uiPriority w:val="9"/>
    <w:qFormat/>
    <w:rsid w:val="00F905BA"/>
    <w:pPr>
      <w:keepNext/>
      <w:spacing w:before="800" w:after="400" w:line="276" w:lineRule="auto"/>
      <w:ind w:left="284"/>
      <w:jc w:val="both"/>
      <w:outlineLvl w:val="3"/>
    </w:pPr>
    <w:rPr>
      <w:rFonts w:ascii="Times New Roman" w:eastAsia="Times New Roman" w:hAnsi="Times New Roman"/>
      <w:b/>
      <w:bCs/>
      <w:i/>
      <w:iCs/>
      <w:sz w:val="28"/>
      <w:szCs w:val="22"/>
      <w:lang w:eastAsia="en-US"/>
    </w:rPr>
  </w:style>
  <w:style w:type="paragraph" w:styleId="Titre5">
    <w:name w:val="heading 5"/>
    <w:aliases w:val="Paragraphe §"/>
    <w:next w:val="Normal"/>
    <w:link w:val="Titre5Car"/>
    <w:uiPriority w:val="9"/>
    <w:qFormat/>
    <w:rsid w:val="00305ACC"/>
    <w:pPr>
      <w:keepNext/>
      <w:spacing w:before="800" w:after="400" w:line="276" w:lineRule="auto"/>
      <w:ind w:left="567"/>
      <w:outlineLvl w:val="4"/>
    </w:pPr>
    <w:rPr>
      <w:rFonts w:ascii="Cambria" w:eastAsia="Times New Roman" w:hAnsi="Cambria"/>
      <w:i/>
      <w:sz w:val="28"/>
      <w:szCs w:val="22"/>
      <w:lang w:eastAsia="en-US"/>
    </w:rPr>
  </w:style>
  <w:style w:type="paragraph" w:styleId="Titre6">
    <w:name w:val="heading 6"/>
    <w:aliases w:val="A-B-C"/>
    <w:next w:val="Normal"/>
    <w:link w:val="Titre6Car"/>
    <w:uiPriority w:val="9"/>
    <w:qFormat/>
    <w:rsid w:val="00305ACC"/>
    <w:pPr>
      <w:keepNext/>
      <w:spacing w:before="800" w:after="400" w:line="276" w:lineRule="auto"/>
      <w:ind w:left="851"/>
      <w:outlineLvl w:val="5"/>
    </w:pPr>
    <w:rPr>
      <w:rFonts w:ascii="Cambria" w:eastAsia="Times New Roman" w:hAnsi="Cambria"/>
      <w:iCs/>
      <w:sz w:val="28"/>
      <w:szCs w:val="22"/>
      <w:lang w:eastAsia="en-US"/>
    </w:rPr>
  </w:style>
  <w:style w:type="paragraph" w:styleId="Titre7">
    <w:name w:val="heading 7"/>
    <w:aliases w:val="1-2-3"/>
    <w:next w:val="Normal"/>
    <w:link w:val="Titre7Car"/>
    <w:uiPriority w:val="9"/>
    <w:qFormat/>
    <w:rsid w:val="00305ACC"/>
    <w:pPr>
      <w:keepNext/>
      <w:spacing w:before="800" w:after="400" w:line="276" w:lineRule="auto"/>
      <w:ind w:left="1134"/>
      <w:outlineLvl w:val="6"/>
    </w:pPr>
    <w:rPr>
      <w:rFonts w:ascii="Cambria" w:eastAsia="Times New Roman" w:hAnsi="Cambria"/>
      <w:i/>
      <w:iCs/>
      <w:sz w:val="28"/>
      <w:szCs w:val="22"/>
      <w:lang w:eastAsia="en-US"/>
    </w:rPr>
  </w:style>
  <w:style w:type="paragraph" w:styleId="Titre8">
    <w:name w:val="heading 8"/>
    <w:aliases w:val="a-b-c"/>
    <w:next w:val="Normal"/>
    <w:link w:val="Titre8Car"/>
    <w:uiPriority w:val="9"/>
    <w:qFormat/>
    <w:rsid w:val="00305ACC"/>
    <w:pPr>
      <w:keepNext/>
      <w:spacing w:before="800" w:after="400" w:line="276" w:lineRule="auto"/>
      <w:ind w:left="1418"/>
      <w:outlineLvl w:val="7"/>
    </w:pPr>
    <w:rPr>
      <w:rFonts w:ascii="Cambria" w:eastAsia="Times New Roman" w:hAnsi="Cambria"/>
      <w:sz w:val="24"/>
      <w:lang w:eastAsia="en-US"/>
    </w:rPr>
  </w:style>
  <w:style w:type="paragraph" w:styleId="Titre9">
    <w:name w:val="heading 9"/>
    <w:next w:val="Normal"/>
    <w:link w:val="Titre9Car"/>
    <w:autoRedefine/>
    <w:uiPriority w:val="9"/>
    <w:qFormat/>
    <w:rsid w:val="00BB6735"/>
    <w:pPr>
      <w:keepNext/>
      <w:spacing w:before="400" w:after="800" w:line="276" w:lineRule="auto"/>
      <w:ind w:left="1701"/>
      <w:jc w:val="both"/>
      <w:outlineLvl w:val="8"/>
    </w:pPr>
    <w:rPr>
      <w:rFonts w:ascii="Cambria" w:eastAsia="Times New Roman" w:hAnsi="Cambria"/>
      <w:b/>
      <w:i/>
      <w:sz w:val="24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aliases w:val="Introduction Car,partie Car,conclusion Car"/>
    <w:link w:val="Titre1"/>
    <w:uiPriority w:val="9"/>
    <w:rsid w:val="00305ACC"/>
    <w:rPr>
      <w:rFonts w:ascii="Times New Roman" w:eastAsia="Times New Roman" w:hAnsi="Times New Roman"/>
      <w:b/>
      <w:bCs/>
      <w:caps/>
      <w:sz w:val="36"/>
      <w:szCs w:val="28"/>
      <w:lang w:eastAsia="en-US"/>
    </w:rPr>
  </w:style>
  <w:style w:type="character" w:customStyle="1" w:styleId="Titre2Car">
    <w:name w:val="Titre 2 Car"/>
    <w:aliases w:val="Titre des titres Car"/>
    <w:link w:val="Titre2"/>
    <w:uiPriority w:val="9"/>
    <w:rsid w:val="00305ACC"/>
    <w:rPr>
      <w:rFonts w:ascii="Times New Roman" w:eastAsia="Times New Roman" w:hAnsi="Times New Roman"/>
      <w:b/>
      <w:sz w:val="32"/>
      <w:szCs w:val="24"/>
    </w:rPr>
  </w:style>
  <w:style w:type="character" w:customStyle="1" w:styleId="Titre3Car">
    <w:name w:val="Titre 3 Car"/>
    <w:aliases w:val="Chapitre Car"/>
    <w:link w:val="Titre3"/>
    <w:uiPriority w:val="9"/>
    <w:rsid w:val="00305ACC"/>
    <w:rPr>
      <w:rFonts w:ascii="Times New Roman" w:eastAsia="Times New Roman" w:hAnsi="Times New Roman"/>
      <w:b/>
      <w:bCs/>
      <w:sz w:val="28"/>
      <w:szCs w:val="22"/>
      <w:lang w:eastAsia="en-US"/>
    </w:rPr>
  </w:style>
  <w:style w:type="character" w:customStyle="1" w:styleId="Titre4Car">
    <w:name w:val="Titre 4 Car"/>
    <w:aliases w:val="Section Car"/>
    <w:link w:val="Titre4"/>
    <w:uiPriority w:val="9"/>
    <w:rsid w:val="00F905BA"/>
    <w:rPr>
      <w:rFonts w:ascii="Times New Roman" w:eastAsia="Times New Roman" w:hAnsi="Times New Roman"/>
      <w:b/>
      <w:bCs/>
      <w:i/>
      <w:iCs/>
      <w:sz w:val="28"/>
      <w:szCs w:val="22"/>
      <w:lang w:eastAsia="en-US"/>
    </w:rPr>
  </w:style>
  <w:style w:type="character" w:customStyle="1" w:styleId="Titre5Car">
    <w:name w:val="Titre 5 Car"/>
    <w:aliases w:val="Paragraphe § Car"/>
    <w:link w:val="Titre5"/>
    <w:uiPriority w:val="9"/>
    <w:rsid w:val="00305ACC"/>
    <w:rPr>
      <w:rFonts w:ascii="Cambria" w:eastAsia="Times New Roman" w:hAnsi="Cambria"/>
      <w:i/>
      <w:sz w:val="28"/>
      <w:szCs w:val="22"/>
      <w:lang w:eastAsia="en-US"/>
    </w:rPr>
  </w:style>
  <w:style w:type="character" w:customStyle="1" w:styleId="Titre6Car">
    <w:name w:val="Titre 6 Car"/>
    <w:aliases w:val="A-B-C Car"/>
    <w:link w:val="Titre6"/>
    <w:uiPriority w:val="9"/>
    <w:rsid w:val="00305ACC"/>
    <w:rPr>
      <w:rFonts w:ascii="Cambria" w:eastAsia="Times New Roman" w:hAnsi="Cambria"/>
      <w:iCs/>
      <w:sz w:val="28"/>
      <w:szCs w:val="22"/>
      <w:lang w:eastAsia="en-US"/>
    </w:rPr>
  </w:style>
  <w:style w:type="character" w:customStyle="1" w:styleId="Titre7Car">
    <w:name w:val="Titre 7 Car"/>
    <w:aliases w:val="1-2-3 Car"/>
    <w:link w:val="Titre7"/>
    <w:uiPriority w:val="9"/>
    <w:rsid w:val="00305ACC"/>
    <w:rPr>
      <w:rFonts w:ascii="Cambria" w:eastAsia="Times New Roman" w:hAnsi="Cambria"/>
      <w:i/>
      <w:iCs/>
      <w:sz w:val="28"/>
      <w:szCs w:val="22"/>
      <w:lang w:eastAsia="en-US"/>
    </w:rPr>
  </w:style>
  <w:style w:type="character" w:customStyle="1" w:styleId="Titre8Car">
    <w:name w:val="Titre 8 Car"/>
    <w:aliases w:val="a-b-c Car"/>
    <w:link w:val="Titre8"/>
    <w:uiPriority w:val="9"/>
    <w:rsid w:val="00305ACC"/>
    <w:rPr>
      <w:rFonts w:ascii="Cambria" w:eastAsia="Times New Roman" w:hAnsi="Cambria"/>
      <w:sz w:val="24"/>
      <w:lang w:eastAsia="en-US"/>
    </w:rPr>
  </w:style>
  <w:style w:type="character" w:customStyle="1" w:styleId="Titre9Car">
    <w:name w:val="Titre 9 Car"/>
    <w:link w:val="Titre9"/>
    <w:uiPriority w:val="9"/>
    <w:rsid w:val="00BB6735"/>
    <w:rPr>
      <w:rFonts w:ascii="Cambria" w:eastAsia="Times New Roman" w:hAnsi="Cambria"/>
      <w:b/>
      <w:i/>
      <w:sz w:val="24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08379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083791"/>
    <w:rPr>
      <w:rFonts w:ascii="Times New Roman" w:eastAsia="Calibri" w:hAnsi="Times New Roman" w:cs="Times New Roman"/>
      <w:sz w:val="24"/>
    </w:rPr>
  </w:style>
  <w:style w:type="paragraph" w:customStyle="1" w:styleId="Ddicace">
    <w:name w:val="Dédicace"/>
    <w:rsid w:val="00D11285"/>
    <w:pPr>
      <w:keepNext/>
      <w:keepLines/>
      <w:spacing w:before="4200" w:after="1200" w:line="360" w:lineRule="auto"/>
      <w:jc w:val="right"/>
    </w:pPr>
    <w:rPr>
      <w:rFonts w:ascii="Times New Roman" w:eastAsia="Times New Roman" w:hAnsi="Times New Roman"/>
      <w:i/>
      <w:spacing w:val="20"/>
      <w:sz w:val="24"/>
    </w:rPr>
  </w:style>
  <w:style w:type="paragraph" w:customStyle="1" w:styleId="Titresliminaires">
    <w:name w:val="Titres liminaires"/>
    <w:qFormat/>
    <w:rsid w:val="00535EC4"/>
    <w:pPr>
      <w:keepNext/>
      <w:keepLines/>
      <w:spacing w:before="400" w:after="800" w:line="276" w:lineRule="auto"/>
      <w:jc w:val="center"/>
      <w:outlineLvl w:val="0"/>
    </w:pPr>
    <w:rPr>
      <w:rFonts w:ascii="Times New Roman" w:hAnsi="Times New Roman"/>
      <w:b/>
      <w:caps/>
      <w:sz w:val="32"/>
      <w:szCs w:val="22"/>
      <w:lang w:eastAsia="en-US"/>
    </w:rPr>
  </w:style>
  <w:style w:type="table" w:styleId="Grilledutableau">
    <w:name w:val="Table Grid"/>
    <w:basedOn w:val="TableauNormal"/>
    <w:uiPriority w:val="59"/>
    <w:rsid w:val="00083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M1">
    <w:name w:val="toc 1"/>
    <w:next w:val="Normal"/>
    <w:autoRedefine/>
    <w:uiPriority w:val="39"/>
    <w:rsid w:val="001E60A5"/>
    <w:pPr>
      <w:tabs>
        <w:tab w:val="right" w:leader="dot" w:pos="9062"/>
      </w:tabs>
      <w:spacing w:after="100" w:line="276" w:lineRule="auto"/>
    </w:pPr>
    <w:rPr>
      <w:rFonts w:ascii="Times New Roman" w:eastAsia="Times New Roman" w:hAnsi="Times New Roman"/>
      <w:b/>
      <w:bCs/>
      <w:noProof/>
      <w:sz w:val="28"/>
    </w:rPr>
  </w:style>
  <w:style w:type="character" w:styleId="Lienhypertexte">
    <w:name w:val="Hyperlink"/>
    <w:uiPriority w:val="99"/>
    <w:unhideWhenUsed/>
    <w:rsid w:val="00083791"/>
    <w:rPr>
      <w:color w:val="0000FF"/>
      <w:u w:val="single"/>
    </w:rPr>
  </w:style>
  <w:style w:type="paragraph" w:customStyle="1" w:styleId="Montextenumrot">
    <w:name w:val="Mon texte numéroté"/>
    <w:qFormat/>
    <w:rsid w:val="00F905BA"/>
    <w:pPr>
      <w:numPr>
        <w:numId w:val="26"/>
      </w:numPr>
      <w:tabs>
        <w:tab w:val="left" w:pos="1077"/>
      </w:tabs>
      <w:spacing w:before="200" w:line="360" w:lineRule="auto"/>
      <w:ind w:left="0" w:firstLine="96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Montextenonnumrot">
    <w:name w:val="Mon texte non numéroté"/>
    <w:qFormat/>
    <w:rsid w:val="00F905BA"/>
    <w:pPr>
      <w:spacing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itationdansletexte">
    <w:name w:val="Citation dans le texte"/>
    <w:basedOn w:val="Normal"/>
    <w:qFormat/>
    <w:rsid w:val="004E1F44"/>
    <w:pPr>
      <w:keepNext/>
      <w:keepLines/>
      <w:spacing w:line="360" w:lineRule="auto"/>
      <w:ind w:left="851" w:right="851"/>
      <w:jc w:val="both"/>
    </w:pPr>
    <w:rPr>
      <w:rFonts w:ascii="Times New Roman" w:hAnsi="Times New Roman"/>
      <w:i/>
    </w:rPr>
  </w:style>
  <w:style w:type="paragraph" w:customStyle="1" w:styleId="Sous-titrebibliographie1">
    <w:name w:val="Sous-titre bibliographie 1"/>
    <w:qFormat/>
    <w:rsid w:val="005A5C0F"/>
    <w:pPr>
      <w:keepNext/>
      <w:keepLines/>
      <w:spacing w:before="120" w:after="240" w:line="360" w:lineRule="auto"/>
      <w:jc w:val="both"/>
      <w:outlineLvl w:val="1"/>
    </w:pPr>
    <w:rPr>
      <w:rFonts w:ascii="Times New Roman" w:hAnsi="Times New Roman"/>
      <w:b/>
      <w:smallCaps/>
      <w:sz w:val="28"/>
      <w:szCs w:val="22"/>
      <w:lang w:eastAsia="en-US"/>
    </w:rPr>
  </w:style>
  <w:style w:type="paragraph" w:customStyle="1" w:styleId="Sous-titrebibliographie2">
    <w:name w:val="Sous-titre bibliographie 2"/>
    <w:qFormat/>
    <w:rsid w:val="005A5C0F"/>
    <w:pPr>
      <w:keepNext/>
      <w:keepLines/>
      <w:spacing w:after="200" w:line="276" w:lineRule="auto"/>
      <w:ind w:left="851"/>
      <w:jc w:val="both"/>
      <w:outlineLvl w:val="2"/>
    </w:pPr>
    <w:rPr>
      <w:rFonts w:ascii="Times New Roman" w:eastAsia="Times New Roman" w:hAnsi="Times New Roman"/>
      <w:i/>
      <w:iCs/>
      <w:color w:val="000000"/>
      <w:sz w:val="28"/>
      <w:szCs w:val="22"/>
      <w:lang w:eastAsia="en-US"/>
    </w:rPr>
  </w:style>
  <w:style w:type="paragraph" w:styleId="TM2">
    <w:name w:val="toc 2"/>
    <w:next w:val="Normal"/>
    <w:autoRedefine/>
    <w:uiPriority w:val="39"/>
    <w:rsid w:val="001E60A5"/>
    <w:pPr>
      <w:spacing w:after="100" w:line="276" w:lineRule="auto"/>
      <w:ind w:left="284"/>
    </w:pPr>
    <w:rPr>
      <w:rFonts w:ascii="Times New Roman" w:eastAsia="Times New Roman" w:hAnsi="Times New Roman"/>
      <w:iCs/>
      <w:noProof/>
      <w:sz w:val="24"/>
    </w:rPr>
  </w:style>
  <w:style w:type="paragraph" w:styleId="TM3">
    <w:name w:val="toc 3"/>
    <w:next w:val="Normal"/>
    <w:autoRedefine/>
    <w:uiPriority w:val="39"/>
    <w:rsid w:val="001E60A5"/>
    <w:pPr>
      <w:spacing w:after="100" w:line="276" w:lineRule="auto"/>
      <w:ind w:left="567"/>
    </w:pPr>
    <w:rPr>
      <w:rFonts w:ascii="Times New Roman" w:eastAsia="Times New Roman" w:hAnsi="Times New Roman"/>
      <w:sz w:val="24"/>
    </w:rPr>
  </w:style>
  <w:style w:type="paragraph" w:styleId="TM4">
    <w:name w:val="toc 4"/>
    <w:next w:val="Normal"/>
    <w:autoRedefine/>
    <w:uiPriority w:val="39"/>
    <w:rsid w:val="001E60A5"/>
    <w:pPr>
      <w:spacing w:after="100" w:line="276" w:lineRule="auto"/>
      <w:ind w:left="851"/>
    </w:pPr>
    <w:rPr>
      <w:rFonts w:ascii="Times New Roman" w:eastAsia="Times New Roman" w:hAnsi="Times New Roman"/>
      <w:sz w:val="24"/>
    </w:rPr>
  </w:style>
  <w:style w:type="paragraph" w:styleId="TM5">
    <w:name w:val="toc 5"/>
    <w:next w:val="Normal"/>
    <w:autoRedefine/>
    <w:uiPriority w:val="39"/>
    <w:rsid w:val="001E60A5"/>
    <w:pPr>
      <w:spacing w:after="100" w:line="276" w:lineRule="auto"/>
      <w:ind w:left="1134"/>
    </w:pPr>
    <w:rPr>
      <w:rFonts w:ascii="Times New Roman" w:eastAsia="Times New Roman" w:hAnsi="Times New Roman"/>
      <w:sz w:val="24"/>
    </w:rPr>
  </w:style>
  <w:style w:type="paragraph" w:styleId="TM6">
    <w:name w:val="toc 6"/>
    <w:next w:val="Normal"/>
    <w:autoRedefine/>
    <w:uiPriority w:val="39"/>
    <w:rsid w:val="001E60A5"/>
    <w:pPr>
      <w:spacing w:after="100" w:line="276" w:lineRule="auto"/>
      <w:ind w:left="1418"/>
    </w:pPr>
    <w:rPr>
      <w:rFonts w:ascii="Times New Roman" w:eastAsia="Times New Roman" w:hAnsi="Times New Roman"/>
      <w:sz w:val="24"/>
    </w:rPr>
  </w:style>
  <w:style w:type="paragraph" w:styleId="TM7">
    <w:name w:val="toc 7"/>
    <w:next w:val="Normal"/>
    <w:autoRedefine/>
    <w:uiPriority w:val="39"/>
    <w:rsid w:val="001E60A5"/>
    <w:pPr>
      <w:spacing w:after="100" w:line="276" w:lineRule="auto"/>
      <w:ind w:left="1440"/>
    </w:pPr>
    <w:rPr>
      <w:rFonts w:ascii="Times New Roman" w:eastAsia="Times New Roman" w:hAnsi="Times New Roman"/>
      <w:sz w:val="24"/>
    </w:rPr>
  </w:style>
  <w:style w:type="paragraph" w:styleId="TM8">
    <w:name w:val="toc 8"/>
    <w:next w:val="Normal"/>
    <w:autoRedefine/>
    <w:uiPriority w:val="39"/>
    <w:rsid w:val="001E60A5"/>
    <w:pPr>
      <w:tabs>
        <w:tab w:val="right" w:leader="dot" w:pos="9062"/>
      </w:tabs>
      <w:spacing w:after="100" w:line="276" w:lineRule="auto"/>
      <w:ind w:left="1678"/>
    </w:pPr>
    <w:rPr>
      <w:rFonts w:ascii="Times New Roman" w:eastAsia="Times New Roman" w:hAnsi="Times New Roman"/>
      <w:sz w:val="24"/>
    </w:rPr>
  </w:style>
  <w:style w:type="paragraph" w:styleId="TM9">
    <w:name w:val="toc 9"/>
    <w:next w:val="Normal"/>
    <w:autoRedefine/>
    <w:uiPriority w:val="39"/>
    <w:rsid w:val="001E60A5"/>
    <w:pPr>
      <w:spacing w:after="100" w:line="276" w:lineRule="auto"/>
      <w:ind w:left="1922"/>
    </w:pPr>
    <w:rPr>
      <w:rFonts w:ascii="Times New Roman" w:eastAsia="Times New Roman" w:hAnsi="Times New Roman"/>
      <w:sz w:val="24"/>
    </w:rPr>
  </w:style>
  <w:style w:type="paragraph" w:customStyle="1" w:styleId="Rsums">
    <w:name w:val="Résumés"/>
    <w:autoRedefine/>
    <w:qFormat/>
    <w:rsid w:val="00AB7E96"/>
    <w:pPr>
      <w:keepNext/>
      <w:keepLines/>
      <w:spacing w:before="600" w:after="1000"/>
      <w:jc w:val="both"/>
    </w:pPr>
    <w:rPr>
      <w:rFonts w:ascii="Times New Roman" w:hAnsi="Times New Roman"/>
      <w:b/>
      <w:noProof/>
      <w:sz w:val="28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AB7E96"/>
    <w:pPr>
      <w:tabs>
        <w:tab w:val="center" w:pos="4536"/>
        <w:tab w:val="right" w:pos="9072"/>
      </w:tabs>
    </w:pPr>
  </w:style>
  <w:style w:type="paragraph" w:customStyle="1" w:styleId="Annexe">
    <w:name w:val="Annexe"/>
    <w:qFormat/>
    <w:rsid w:val="00D11285"/>
    <w:pPr>
      <w:keepNext/>
      <w:keepLines/>
      <w:spacing w:before="120" w:after="240" w:line="360" w:lineRule="auto"/>
      <w:jc w:val="center"/>
      <w:outlineLvl w:val="1"/>
    </w:pPr>
    <w:rPr>
      <w:rFonts w:ascii="Times New Roman" w:hAnsi="Times New Roman"/>
      <w:b/>
      <w:sz w:val="3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8379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083791"/>
    <w:rPr>
      <w:rFonts w:ascii="Tahoma" w:eastAsia="Calibri" w:hAnsi="Tahoma" w:cs="Tahoma"/>
      <w:sz w:val="16"/>
      <w:szCs w:val="16"/>
    </w:rPr>
  </w:style>
  <w:style w:type="paragraph" w:customStyle="1" w:styleId="Mentionobligatoire">
    <w:name w:val="Mention obligatoire"/>
    <w:qFormat/>
    <w:rsid w:val="0011161D"/>
    <w:pPr>
      <w:keepNext/>
      <w:keepLines/>
      <w:spacing w:before="2400" w:after="1200"/>
      <w:ind w:left="2835"/>
      <w:jc w:val="right"/>
    </w:pPr>
    <w:rPr>
      <w:rFonts w:ascii="Times New Roman" w:hAnsi="Times New Roman"/>
      <w:i/>
      <w:sz w:val="24"/>
      <w:szCs w:val="22"/>
      <w:lang w:eastAsia="en-US"/>
    </w:rPr>
  </w:style>
  <w:style w:type="paragraph" w:styleId="Notedebasdepage">
    <w:name w:val="footnote text"/>
    <w:link w:val="NotedebasdepageCar"/>
    <w:uiPriority w:val="99"/>
    <w:unhideWhenUsed/>
    <w:rsid w:val="00FF677C"/>
    <w:pPr>
      <w:keepNext/>
      <w:keepLines/>
      <w:jc w:val="both"/>
    </w:pPr>
    <w:rPr>
      <w:rFonts w:ascii="Times New Roman" w:eastAsia="Times New Roman" w:hAnsi="Times New Roman"/>
    </w:rPr>
  </w:style>
  <w:style w:type="character" w:customStyle="1" w:styleId="NotedebasdepageCar">
    <w:name w:val="Note de bas de page Car"/>
    <w:link w:val="Notedebasdepage"/>
    <w:uiPriority w:val="99"/>
    <w:rsid w:val="00FF677C"/>
    <w:rPr>
      <w:rFonts w:ascii="Times New Roman" w:eastAsia="Times New Roman" w:hAnsi="Times New Roman"/>
    </w:rPr>
  </w:style>
  <w:style w:type="character" w:styleId="Appelnotedebasdep">
    <w:name w:val="footnote reference"/>
    <w:uiPriority w:val="99"/>
    <w:semiHidden/>
    <w:unhideWhenUsed/>
    <w:rsid w:val="00FD3CFC"/>
    <w:rPr>
      <w:vertAlign w:val="superscript"/>
    </w:rPr>
  </w:style>
  <w:style w:type="character" w:customStyle="1" w:styleId="SansinterligneCar">
    <w:name w:val="Sans interligne Car"/>
    <w:link w:val="Sansinterligne"/>
    <w:uiPriority w:val="1"/>
    <w:rsid w:val="00687C40"/>
    <w:rPr>
      <w:rFonts w:ascii="Times New Roman" w:hAnsi="Times New Roman"/>
      <w:sz w:val="24"/>
      <w:szCs w:val="22"/>
      <w:lang w:eastAsia="en-US"/>
    </w:rPr>
  </w:style>
  <w:style w:type="paragraph" w:styleId="Sansinterligne">
    <w:name w:val="No Spacing"/>
    <w:link w:val="SansinterligneCar"/>
    <w:uiPriority w:val="1"/>
    <w:qFormat/>
    <w:rsid w:val="00B30273"/>
    <w:rPr>
      <w:rFonts w:ascii="Times New Roman" w:hAnsi="Times New Roman"/>
      <w:sz w:val="24"/>
      <w:szCs w:val="22"/>
      <w:lang w:eastAsia="en-US"/>
    </w:rPr>
  </w:style>
  <w:style w:type="character" w:customStyle="1" w:styleId="En-tteCar">
    <w:name w:val="En-tête Car"/>
    <w:link w:val="En-tte"/>
    <w:uiPriority w:val="99"/>
    <w:rsid w:val="00AB7E96"/>
    <w:rPr>
      <w:rFonts w:ascii="Times New Roman" w:hAnsi="Times New Roman"/>
      <w:sz w:val="24"/>
      <w:szCs w:val="22"/>
      <w:lang w:eastAsia="en-US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D47A71"/>
    <w:pPr>
      <w:keepNext/>
      <w:keepLines/>
      <w:widowControl/>
      <w:spacing w:before="240" w:after="0" w:line="259" w:lineRule="auto"/>
      <w:jc w:val="left"/>
      <w:outlineLvl w:val="9"/>
    </w:pPr>
    <w:rPr>
      <w:rFonts w:ascii="Calibri Light" w:hAnsi="Calibri Light"/>
      <w:b w:val="0"/>
      <w:bCs w:val="0"/>
      <w:caps w:val="0"/>
      <w:color w:val="2E74B5"/>
      <w:sz w:val="32"/>
      <w:szCs w:val="32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4E1F44"/>
    <w:pPr>
      <w:spacing w:before="100" w:beforeAutospacing="1" w:after="100" w:afterAutospacing="1"/>
    </w:pPr>
    <w:rPr>
      <w:rFonts w:ascii="Times New Roman" w:hAnsi="Times New Roman"/>
    </w:rPr>
  </w:style>
  <w:style w:type="paragraph" w:styleId="Paragraphedeliste">
    <w:name w:val="List Paragraph"/>
    <w:basedOn w:val="Normal"/>
    <w:uiPriority w:val="34"/>
    <w:qFormat/>
    <w:rsid w:val="00BE2857"/>
    <w:pPr>
      <w:ind w:left="720"/>
      <w:contextualSpacing/>
    </w:pPr>
  </w:style>
  <w:style w:type="paragraph" w:customStyle="1" w:styleId="Rfrencebibliographique">
    <w:name w:val="Référence bibliographique"/>
    <w:qFormat/>
    <w:rsid w:val="007E5310"/>
    <w:pPr>
      <w:keepNext/>
      <w:keepLines/>
      <w:spacing w:line="360" w:lineRule="auto"/>
      <w:jc w:val="both"/>
    </w:pPr>
    <w:rPr>
      <w:rFonts w:ascii="Times New Roman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25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t-capitole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243D1-43E1-4059-A1B8-D098EBBA4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Structure_memoire_UTC_fev_2023.dotx</Template>
  <TotalTime>2</TotalTime>
  <Pages>86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UT1</Company>
  <LinksUpToDate>false</LinksUpToDate>
  <CharactersWithSpaces>3388</CharactersWithSpaces>
  <SharedDoc>false</SharedDoc>
  <HLinks>
    <vt:vector size="492" baseType="variant">
      <vt:variant>
        <vt:i4>1966140</vt:i4>
      </vt:variant>
      <vt:variant>
        <vt:i4>485</vt:i4>
      </vt:variant>
      <vt:variant>
        <vt:i4>0</vt:i4>
      </vt:variant>
      <vt:variant>
        <vt:i4>5</vt:i4>
      </vt:variant>
      <vt:variant>
        <vt:lpwstr/>
      </vt:variant>
      <vt:variant>
        <vt:lpwstr>_Toc517885652</vt:lpwstr>
      </vt:variant>
      <vt:variant>
        <vt:i4>1966140</vt:i4>
      </vt:variant>
      <vt:variant>
        <vt:i4>479</vt:i4>
      </vt:variant>
      <vt:variant>
        <vt:i4>0</vt:i4>
      </vt:variant>
      <vt:variant>
        <vt:i4>5</vt:i4>
      </vt:variant>
      <vt:variant>
        <vt:lpwstr/>
      </vt:variant>
      <vt:variant>
        <vt:lpwstr>_Toc517885651</vt:lpwstr>
      </vt:variant>
      <vt:variant>
        <vt:i4>1966140</vt:i4>
      </vt:variant>
      <vt:variant>
        <vt:i4>473</vt:i4>
      </vt:variant>
      <vt:variant>
        <vt:i4>0</vt:i4>
      </vt:variant>
      <vt:variant>
        <vt:i4>5</vt:i4>
      </vt:variant>
      <vt:variant>
        <vt:lpwstr/>
      </vt:variant>
      <vt:variant>
        <vt:lpwstr>_Toc517885650</vt:lpwstr>
      </vt:variant>
      <vt:variant>
        <vt:i4>2031676</vt:i4>
      </vt:variant>
      <vt:variant>
        <vt:i4>467</vt:i4>
      </vt:variant>
      <vt:variant>
        <vt:i4>0</vt:i4>
      </vt:variant>
      <vt:variant>
        <vt:i4>5</vt:i4>
      </vt:variant>
      <vt:variant>
        <vt:lpwstr/>
      </vt:variant>
      <vt:variant>
        <vt:lpwstr>_Toc517885649</vt:lpwstr>
      </vt:variant>
      <vt:variant>
        <vt:i4>2031676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_Toc517885648</vt:lpwstr>
      </vt:variant>
      <vt:variant>
        <vt:i4>2031676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_Toc517885647</vt:lpwstr>
      </vt:variant>
      <vt:variant>
        <vt:i4>2031676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_Toc517885646</vt:lpwstr>
      </vt:variant>
      <vt:variant>
        <vt:i4>2031676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_Toc517885645</vt:lpwstr>
      </vt:variant>
      <vt:variant>
        <vt:i4>2031676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_Toc517885644</vt:lpwstr>
      </vt:variant>
      <vt:variant>
        <vt:i4>2031676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_Toc517885643</vt:lpwstr>
      </vt:variant>
      <vt:variant>
        <vt:i4>2031676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_Toc517885642</vt:lpwstr>
      </vt:variant>
      <vt:variant>
        <vt:i4>2031676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_Toc517885641</vt:lpwstr>
      </vt:variant>
      <vt:variant>
        <vt:i4>2031676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_Toc517885640</vt:lpwstr>
      </vt:variant>
      <vt:variant>
        <vt:i4>1572924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_Toc517885639</vt:lpwstr>
      </vt:variant>
      <vt:variant>
        <vt:i4>1572924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_Toc517885638</vt:lpwstr>
      </vt:variant>
      <vt:variant>
        <vt:i4>1572924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_Toc517885637</vt:lpwstr>
      </vt:variant>
      <vt:variant>
        <vt:i4>1572924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_Toc517885636</vt:lpwstr>
      </vt:variant>
      <vt:variant>
        <vt:i4>1572924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_Toc517885635</vt:lpwstr>
      </vt:variant>
      <vt:variant>
        <vt:i4>1572924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_Toc517885634</vt:lpwstr>
      </vt:variant>
      <vt:variant>
        <vt:i4>1572924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_Toc517885633</vt:lpwstr>
      </vt:variant>
      <vt:variant>
        <vt:i4>1572924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_Toc517885632</vt:lpwstr>
      </vt:variant>
      <vt:variant>
        <vt:i4>1572924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_Toc517885631</vt:lpwstr>
      </vt:variant>
      <vt:variant>
        <vt:i4>1572924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_Toc517885630</vt:lpwstr>
      </vt:variant>
      <vt:variant>
        <vt:i4>1638460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_Toc517885629</vt:lpwstr>
      </vt:variant>
      <vt:variant>
        <vt:i4>1638460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_Toc517885628</vt:lpwstr>
      </vt:variant>
      <vt:variant>
        <vt:i4>1638460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_Toc517885627</vt:lpwstr>
      </vt:variant>
      <vt:variant>
        <vt:i4>1638460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_Toc517885626</vt:lpwstr>
      </vt:variant>
      <vt:variant>
        <vt:i4>1638460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_Toc517885625</vt:lpwstr>
      </vt:variant>
      <vt:variant>
        <vt:i4>1638460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_Toc517885624</vt:lpwstr>
      </vt:variant>
      <vt:variant>
        <vt:i4>1638460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_Toc517885623</vt:lpwstr>
      </vt:variant>
      <vt:variant>
        <vt:i4>1638460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_Toc517885622</vt:lpwstr>
      </vt:variant>
      <vt:variant>
        <vt:i4>1638460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_Toc517885621</vt:lpwstr>
      </vt:variant>
      <vt:variant>
        <vt:i4>1638460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_Toc517885620</vt:lpwstr>
      </vt:variant>
      <vt:variant>
        <vt:i4>1703996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_Toc517885619</vt:lpwstr>
      </vt:variant>
      <vt:variant>
        <vt:i4>1703996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_Toc517885618</vt:lpwstr>
      </vt:variant>
      <vt:variant>
        <vt:i4>1703996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_Toc517885617</vt:lpwstr>
      </vt:variant>
      <vt:variant>
        <vt:i4>1703996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_Toc517885616</vt:lpwstr>
      </vt:variant>
      <vt:variant>
        <vt:i4>1703996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_Toc517885615</vt:lpwstr>
      </vt:variant>
      <vt:variant>
        <vt:i4>1703996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_Toc517885614</vt:lpwstr>
      </vt:variant>
      <vt:variant>
        <vt:i4>1703996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_Toc517885613</vt:lpwstr>
      </vt:variant>
      <vt:variant>
        <vt:i4>1703996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_Toc517885612</vt:lpwstr>
      </vt:variant>
      <vt:variant>
        <vt:i4>1703996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_Toc517885611</vt:lpwstr>
      </vt:variant>
      <vt:variant>
        <vt:i4>1703996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_Toc517885610</vt:lpwstr>
      </vt:variant>
      <vt:variant>
        <vt:i4>1769532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_Toc517885609</vt:lpwstr>
      </vt:variant>
      <vt:variant>
        <vt:i4>1769532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_Toc517885608</vt:lpwstr>
      </vt:variant>
      <vt:variant>
        <vt:i4>1769532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_Toc517885607</vt:lpwstr>
      </vt:variant>
      <vt:variant>
        <vt:i4>1769532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_Toc517885606</vt:lpwstr>
      </vt:variant>
      <vt:variant>
        <vt:i4>1769532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_Toc517885605</vt:lpwstr>
      </vt:variant>
      <vt:variant>
        <vt:i4>1769532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_Toc517885604</vt:lpwstr>
      </vt:variant>
      <vt:variant>
        <vt:i4>1769532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_Toc517885603</vt:lpwstr>
      </vt:variant>
      <vt:variant>
        <vt:i4>1769532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_Toc517885602</vt:lpwstr>
      </vt:variant>
      <vt:variant>
        <vt:i4>1769532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_Toc517885601</vt:lpwstr>
      </vt:variant>
      <vt:variant>
        <vt:i4>1769532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_Toc517885600</vt:lpwstr>
      </vt:variant>
      <vt:variant>
        <vt:i4>1179711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_Toc517885599</vt:lpwstr>
      </vt:variant>
      <vt:variant>
        <vt:i4>1179711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_Toc517885598</vt:lpwstr>
      </vt:variant>
      <vt:variant>
        <vt:i4>1179711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_Toc517885597</vt:lpwstr>
      </vt:variant>
      <vt:variant>
        <vt:i4>1179711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_Toc517885596</vt:lpwstr>
      </vt:variant>
      <vt:variant>
        <vt:i4>1179711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_Toc517885595</vt:lpwstr>
      </vt:variant>
      <vt:variant>
        <vt:i4>1179711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_Toc517885594</vt:lpwstr>
      </vt:variant>
      <vt:variant>
        <vt:i4>1179711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_Toc517885593</vt:lpwstr>
      </vt:variant>
      <vt:variant>
        <vt:i4>1179711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_Toc517885592</vt:lpwstr>
      </vt:variant>
      <vt:variant>
        <vt:i4>1179711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_Toc517885591</vt:lpwstr>
      </vt:variant>
      <vt:variant>
        <vt:i4>1179711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_Toc517885590</vt:lpwstr>
      </vt:variant>
      <vt:variant>
        <vt:i4>1245247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_Toc517885589</vt:lpwstr>
      </vt:variant>
      <vt:variant>
        <vt:i4>1245247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_Toc517885588</vt:lpwstr>
      </vt:variant>
      <vt:variant>
        <vt:i4>1245247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_Toc517885587</vt:lpwstr>
      </vt:variant>
      <vt:variant>
        <vt:i4>1245247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_Toc517885586</vt:lpwstr>
      </vt:variant>
      <vt:variant>
        <vt:i4>1245247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_Toc517885585</vt:lpwstr>
      </vt:variant>
      <vt:variant>
        <vt:i4>1245247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_Toc517885584</vt:lpwstr>
      </vt:variant>
      <vt:variant>
        <vt:i4>1245247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_Toc517885583</vt:lpwstr>
      </vt:variant>
      <vt:variant>
        <vt:i4>1245247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_Toc517885582</vt:lpwstr>
      </vt:variant>
      <vt:variant>
        <vt:i4>1245247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_Toc517885581</vt:lpwstr>
      </vt:variant>
      <vt:variant>
        <vt:i4>1245247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_Toc517885580</vt:lpwstr>
      </vt:variant>
      <vt:variant>
        <vt:i4>1835071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_Toc517885579</vt:lpwstr>
      </vt:variant>
      <vt:variant>
        <vt:i4>1835071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_Toc517885578</vt:lpwstr>
      </vt:variant>
      <vt:variant>
        <vt:i4>1835071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_Toc517885577</vt:lpwstr>
      </vt:variant>
      <vt:variant>
        <vt:i4>1835071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_Toc517885576</vt:lpwstr>
      </vt:variant>
      <vt:variant>
        <vt:i4>1835071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_Toc517885575</vt:lpwstr>
      </vt:variant>
      <vt:variant>
        <vt:i4>1835071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_Toc517885574</vt:lpwstr>
      </vt:variant>
      <vt:variant>
        <vt:i4>1835071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_Toc517885573</vt:lpwstr>
      </vt:variant>
      <vt:variant>
        <vt:i4>1835071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_Toc517885572</vt:lpwstr>
      </vt:variant>
      <vt:variant>
        <vt:i4>3670131</vt:i4>
      </vt:variant>
      <vt:variant>
        <vt:i4>0</vt:i4>
      </vt:variant>
      <vt:variant>
        <vt:i4>0</vt:i4>
      </vt:variant>
      <vt:variant>
        <vt:i4>5</vt:i4>
      </vt:variant>
      <vt:variant>
        <vt:lpwstr>http://www.ut-capitole.fr/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MATHIEU BOURDAS</dc:creator>
  <cp:keywords/>
  <cp:lastModifiedBy>MATHIEU BOURDAS</cp:lastModifiedBy>
  <cp:revision>1</cp:revision>
  <cp:lastPrinted>2018-06-28T13:26:00Z</cp:lastPrinted>
  <dcterms:created xsi:type="dcterms:W3CDTF">2023-02-02T10:39:00Z</dcterms:created>
  <dcterms:modified xsi:type="dcterms:W3CDTF">2023-02-02T10:41:00Z</dcterms:modified>
</cp:coreProperties>
</file>