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D0472" w14:textId="77777777" w:rsidR="00C40680" w:rsidRDefault="00002451" w:rsidP="00F150DE">
      <w:pPr>
        <w:pStyle w:val="Mentionobligatoire"/>
      </w:pPr>
      <w:r>
        <w:t>« </w:t>
      </w:r>
      <w:r w:rsidR="00083791" w:rsidRPr="00DA090E">
        <w:t xml:space="preserve">L’université n’entend ni approuver ni </w:t>
      </w:r>
      <w:r w:rsidR="00083791" w:rsidRPr="00C05F68">
        <w:t>désapprouver</w:t>
      </w:r>
      <w:r w:rsidR="002D1223">
        <w:t xml:space="preserve"> </w:t>
      </w:r>
      <w:r w:rsidR="00083791" w:rsidRPr="00DA090E">
        <w:t xml:space="preserve">les opinions particulières de </w:t>
      </w:r>
      <w:r w:rsidR="00083791" w:rsidRPr="00002451">
        <w:t>l’auteur</w:t>
      </w:r>
      <w:r w:rsidR="00B30273">
        <w:t>. »</w:t>
      </w:r>
    </w:p>
    <w:p w14:paraId="55E04069" w14:textId="77777777" w:rsidR="00C40680" w:rsidRDefault="00C40680" w:rsidP="00F664C8">
      <w:pPr>
        <w:pStyle w:val="Montextenonnumrot"/>
        <w:rPr>
          <w:lang w:eastAsia="en-US"/>
        </w:rPr>
      </w:pPr>
    </w:p>
    <w:p w14:paraId="1713E26D" w14:textId="77777777" w:rsidR="00C40680" w:rsidRPr="00C40680" w:rsidRDefault="00C40680" w:rsidP="00F664C8">
      <w:pPr>
        <w:pStyle w:val="Montextenonnumrot"/>
        <w:rPr>
          <w:lang w:eastAsia="en-US"/>
        </w:rPr>
        <w:sectPr w:rsidR="00C40680" w:rsidRPr="00C40680" w:rsidSect="00855FC8">
          <w:footerReference w:type="default" r:id="rId9"/>
          <w:type w:val="oddPage"/>
          <w:pgSz w:w="11906" w:h="16838"/>
          <w:pgMar w:top="1418" w:right="1418" w:bottom="1418" w:left="1418" w:header="709" w:footer="709" w:gutter="0"/>
          <w:pgNumType w:fmt="upperRoman" w:start="1"/>
          <w:cols w:space="708"/>
          <w:docGrid w:linePitch="360"/>
        </w:sectPr>
      </w:pPr>
    </w:p>
    <w:p w14:paraId="70E220BF" w14:textId="77777777" w:rsidR="005D0CAE" w:rsidRDefault="00083791" w:rsidP="005D0CAE">
      <w:pPr>
        <w:pStyle w:val="Ddicace"/>
      </w:pPr>
      <w:r w:rsidRPr="00C40680">
        <w:lastRenderedPageBreak/>
        <w:t>Insérer votre</w:t>
      </w:r>
      <w:bookmarkStart w:id="0" w:name="_Toc462752917"/>
      <w:bookmarkStart w:id="1" w:name="_Toc462918618"/>
      <w:bookmarkStart w:id="2" w:name="_Toc462919812"/>
      <w:bookmarkStart w:id="3" w:name="_Toc462928959"/>
      <w:bookmarkStart w:id="4" w:name="_Toc462929083"/>
      <w:bookmarkStart w:id="5" w:name="_Toc463014309"/>
      <w:bookmarkStart w:id="6" w:name="_Toc463341882"/>
      <w:r w:rsidR="005E4DD1" w:rsidRPr="00C40680">
        <w:t xml:space="preserve"> dédicace</w:t>
      </w:r>
      <w:bookmarkStart w:id="7" w:name="_Toc518394683"/>
      <w:bookmarkEnd w:id="0"/>
      <w:bookmarkEnd w:id="1"/>
      <w:bookmarkEnd w:id="2"/>
      <w:bookmarkEnd w:id="3"/>
      <w:bookmarkEnd w:id="4"/>
      <w:bookmarkEnd w:id="5"/>
      <w:bookmarkEnd w:id="6"/>
    </w:p>
    <w:p w14:paraId="2E0F4596" w14:textId="77777777" w:rsidR="002F4E47" w:rsidRDefault="002F4E47" w:rsidP="00F664C8">
      <w:pPr>
        <w:pStyle w:val="Montextenonnumrot"/>
        <w:sectPr w:rsidR="002F4E47" w:rsidSect="00855FC8">
          <w:type w:val="oddPage"/>
          <w:pgSz w:w="11906" w:h="16838"/>
          <w:pgMar w:top="1418" w:right="1418" w:bottom="1418" w:left="1418" w:header="709" w:footer="709" w:gutter="0"/>
          <w:pgNumType w:fmt="upperRoman"/>
          <w:cols w:space="708"/>
          <w:docGrid w:linePitch="360"/>
        </w:sectPr>
      </w:pPr>
    </w:p>
    <w:p w14:paraId="1AED4B42" w14:textId="77777777" w:rsidR="00304D08" w:rsidRDefault="00F150DE" w:rsidP="002F4E47">
      <w:pPr>
        <w:pStyle w:val="Titresliminaires"/>
      </w:pPr>
      <w:bookmarkStart w:id="8" w:name="_Toc536624564"/>
      <w:bookmarkStart w:id="9" w:name="_Toc164415526"/>
      <w:r w:rsidRPr="002F4E47">
        <w:lastRenderedPageBreak/>
        <w:t>R</w:t>
      </w:r>
      <w:r w:rsidR="00037666" w:rsidRPr="002F4E47">
        <w:t>emerciements</w:t>
      </w:r>
      <w:bookmarkEnd w:id="7"/>
      <w:bookmarkEnd w:id="8"/>
      <w:bookmarkEnd w:id="9"/>
    </w:p>
    <w:p w14:paraId="1C6CEC8F" w14:textId="77777777" w:rsidR="003E4AFC" w:rsidRPr="003E4AFC" w:rsidRDefault="003E4AFC" w:rsidP="00923EC8">
      <w:pPr>
        <w:pStyle w:val="Remerciements"/>
      </w:pPr>
    </w:p>
    <w:p w14:paraId="19BBEBAA" w14:textId="77777777" w:rsidR="002F4E47" w:rsidRDefault="002F4E47" w:rsidP="0022259D">
      <w:pPr>
        <w:rPr>
          <w:highlight w:val="lightGray"/>
        </w:rPr>
      </w:pPr>
    </w:p>
    <w:p w14:paraId="594C97B2" w14:textId="77777777" w:rsidR="002F4E47" w:rsidRDefault="002F4E47" w:rsidP="0022259D">
      <w:pPr>
        <w:rPr>
          <w:highlight w:val="lightGray"/>
        </w:rPr>
        <w:sectPr w:rsidR="002F4E47" w:rsidSect="00855FC8">
          <w:type w:val="oddPage"/>
          <w:pgSz w:w="11906" w:h="16838"/>
          <w:pgMar w:top="1418" w:right="1418" w:bottom="1418" w:left="1418" w:header="709" w:footer="709" w:gutter="0"/>
          <w:pgNumType w:fmt="upperRoman"/>
          <w:cols w:space="708"/>
          <w:docGrid w:linePitch="360"/>
        </w:sectPr>
      </w:pPr>
      <w:bookmarkStart w:id="10" w:name="_GoBack"/>
      <w:bookmarkEnd w:id="10"/>
    </w:p>
    <w:p w14:paraId="6A6477AE" w14:textId="77777777" w:rsidR="00083791" w:rsidRPr="002F4E47" w:rsidRDefault="00083791" w:rsidP="002F4E47">
      <w:pPr>
        <w:pStyle w:val="Titresliminaires"/>
      </w:pPr>
      <w:bookmarkStart w:id="11" w:name="_Toc462752918"/>
      <w:bookmarkStart w:id="12" w:name="_Toc462918619"/>
      <w:bookmarkStart w:id="13" w:name="_Toc462919813"/>
      <w:bookmarkStart w:id="14" w:name="_Toc462928960"/>
      <w:bookmarkStart w:id="15" w:name="_Toc462929084"/>
      <w:bookmarkStart w:id="16" w:name="_Toc463014310"/>
      <w:bookmarkStart w:id="17" w:name="_Toc463341883"/>
      <w:bookmarkStart w:id="18" w:name="_Toc482191598"/>
      <w:bookmarkStart w:id="19" w:name="_Toc518394684"/>
      <w:bookmarkStart w:id="20" w:name="_Toc536624565"/>
      <w:bookmarkStart w:id="21" w:name="_Toc164415527"/>
      <w:r w:rsidRPr="002F4E47">
        <w:lastRenderedPageBreak/>
        <w:t>Somm</w:t>
      </w:r>
      <w:r w:rsidR="00304D08" w:rsidRPr="002F4E47">
        <w:t>a</w:t>
      </w:r>
      <w:r w:rsidRPr="002F4E47">
        <w:t>ire</w:t>
      </w:r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</w:p>
    <w:p w14:paraId="2B503D42" w14:textId="77777777" w:rsidR="0069420A" w:rsidRPr="002F4E47" w:rsidRDefault="0069420A" w:rsidP="005F1591"/>
    <w:p w14:paraId="404AC7CC" w14:textId="77777777" w:rsidR="00D040B6" w:rsidRDefault="00D040B6" w:rsidP="0022259D"/>
    <w:p w14:paraId="0FDFA724" w14:textId="77777777" w:rsidR="005E4DD1" w:rsidRDefault="005E4DD1" w:rsidP="0022259D">
      <w:pPr>
        <w:sectPr w:rsidR="005E4DD1" w:rsidSect="00855FC8">
          <w:type w:val="oddPage"/>
          <w:pgSz w:w="11906" w:h="16838"/>
          <w:pgMar w:top="1418" w:right="1418" w:bottom="1418" w:left="1418" w:header="709" w:footer="709" w:gutter="0"/>
          <w:pgNumType w:fmt="upperRoman"/>
          <w:cols w:space="708"/>
          <w:docGrid w:linePitch="360"/>
        </w:sectPr>
      </w:pPr>
    </w:p>
    <w:p w14:paraId="121BD53D" w14:textId="77777777" w:rsidR="00E62ADF" w:rsidRPr="002F4E47" w:rsidRDefault="00037666" w:rsidP="002F4E47">
      <w:pPr>
        <w:pStyle w:val="Titresliminaires"/>
      </w:pPr>
      <w:bookmarkStart w:id="22" w:name="_Toc518394685"/>
      <w:bookmarkStart w:id="23" w:name="_Toc536624566"/>
      <w:bookmarkStart w:id="24" w:name="_Toc164415528"/>
      <w:r w:rsidRPr="002F4E47">
        <w:lastRenderedPageBreak/>
        <w:t>Liste des abr</w:t>
      </w:r>
      <w:r w:rsidR="005069CC" w:rsidRPr="002F4E47">
        <w:t>é</w:t>
      </w:r>
      <w:r w:rsidRPr="002F4E47">
        <w:t>viations</w:t>
      </w:r>
      <w:bookmarkEnd w:id="22"/>
      <w:bookmarkEnd w:id="23"/>
      <w:bookmarkEnd w:id="24"/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689"/>
        <w:gridCol w:w="6371"/>
      </w:tblGrid>
      <w:tr w:rsidR="00C40680" w14:paraId="41E2ED3A" w14:textId="77777777" w:rsidTr="0070187D">
        <w:tc>
          <w:tcPr>
            <w:tcW w:w="2689" w:type="dxa"/>
          </w:tcPr>
          <w:p w14:paraId="50D051BC" w14:textId="77777777" w:rsidR="00C40680" w:rsidRPr="00B77F96" w:rsidRDefault="00C40680" w:rsidP="00B77F96">
            <w:pPr>
              <w:pStyle w:val="Abrviations"/>
              <w:rPr>
                <w:b/>
                <w:bCs/>
              </w:rPr>
            </w:pPr>
            <w:r w:rsidRPr="00B77F96">
              <w:rPr>
                <w:b/>
                <w:bCs/>
              </w:rPr>
              <w:t>Abréviation</w:t>
            </w:r>
          </w:p>
        </w:tc>
        <w:tc>
          <w:tcPr>
            <w:tcW w:w="6371" w:type="dxa"/>
          </w:tcPr>
          <w:p w14:paraId="62DC8B90" w14:textId="77777777" w:rsidR="00C40680" w:rsidRPr="00B77F96" w:rsidRDefault="00C40680" w:rsidP="00B77F96">
            <w:pPr>
              <w:pStyle w:val="Abrviations"/>
              <w:rPr>
                <w:b/>
                <w:bCs/>
              </w:rPr>
            </w:pPr>
            <w:r w:rsidRPr="00B77F96">
              <w:rPr>
                <w:b/>
                <w:bCs/>
              </w:rPr>
              <w:t>Terme développé</w:t>
            </w:r>
          </w:p>
        </w:tc>
      </w:tr>
      <w:tr w:rsidR="00C40680" w14:paraId="3753A591" w14:textId="77777777" w:rsidTr="0070187D">
        <w:tc>
          <w:tcPr>
            <w:tcW w:w="2689" w:type="dxa"/>
          </w:tcPr>
          <w:p w14:paraId="39B3A2B6" w14:textId="77777777" w:rsidR="00C40680" w:rsidRPr="00B77F96" w:rsidRDefault="00C40680" w:rsidP="00B77F96">
            <w:pPr>
              <w:pStyle w:val="Abrviations"/>
              <w:rPr>
                <w:b/>
                <w:bCs/>
              </w:rPr>
            </w:pPr>
          </w:p>
        </w:tc>
        <w:tc>
          <w:tcPr>
            <w:tcW w:w="6371" w:type="dxa"/>
          </w:tcPr>
          <w:p w14:paraId="3B75F563" w14:textId="77777777" w:rsidR="00C40680" w:rsidRDefault="00C40680" w:rsidP="00B77F96">
            <w:pPr>
              <w:pStyle w:val="Abrviations"/>
            </w:pPr>
          </w:p>
        </w:tc>
      </w:tr>
      <w:tr w:rsidR="00C40680" w14:paraId="4003A135" w14:textId="77777777" w:rsidTr="0070187D">
        <w:tc>
          <w:tcPr>
            <w:tcW w:w="2689" w:type="dxa"/>
          </w:tcPr>
          <w:p w14:paraId="1F0373E9" w14:textId="77777777" w:rsidR="00C40680" w:rsidRPr="00B77F96" w:rsidRDefault="00C40680" w:rsidP="00B77F96">
            <w:pPr>
              <w:pStyle w:val="Abrviations"/>
              <w:rPr>
                <w:b/>
                <w:bCs/>
              </w:rPr>
            </w:pPr>
          </w:p>
        </w:tc>
        <w:tc>
          <w:tcPr>
            <w:tcW w:w="6371" w:type="dxa"/>
          </w:tcPr>
          <w:p w14:paraId="62826904" w14:textId="77777777" w:rsidR="00C40680" w:rsidRDefault="00C40680" w:rsidP="00B77F96">
            <w:pPr>
              <w:pStyle w:val="Abrviations"/>
            </w:pPr>
          </w:p>
        </w:tc>
      </w:tr>
      <w:tr w:rsidR="00C40680" w14:paraId="77841531" w14:textId="77777777" w:rsidTr="0070187D">
        <w:tc>
          <w:tcPr>
            <w:tcW w:w="2689" w:type="dxa"/>
          </w:tcPr>
          <w:p w14:paraId="664C5787" w14:textId="77777777" w:rsidR="00C40680" w:rsidRPr="00B77F96" w:rsidRDefault="00C40680" w:rsidP="00B77F96">
            <w:pPr>
              <w:pStyle w:val="Abrviations"/>
              <w:rPr>
                <w:b/>
                <w:bCs/>
              </w:rPr>
            </w:pPr>
          </w:p>
        </w:tc>
        <w:tc>
          <w:tcPr>
            <w:tcW w:w="6371" w:type="dxa"/>
          </w:tcPr>
          <w:p w14:paraId="19C6B7C1" w14:textId="77777777" w:rsidR="00C40680" w:rsidRDefault="00C40680" w:rsidP="00B77F96">
            <w:pPr>
              <w:pStyle w:val="Abrviations"/>
            </w:pPr>
          </w:p>
        </w:tc>
      </w:tr>
      <w:tr w:rsidR="00C40680" w14:paraId="718BE9B0" w14:textId="77777777" w:rsidTr="0070187D">
        <w:tc>
          <w:tcPr>
            <w:tcW w:w="2689" w:type="dxa"/>
          </w:tcPr>
          <w:p w14:paraId="212DEDD7" w14:textId="77777777" w:rsidR="00C40680" w:rsidRPr="00B77F96" w:rsidRDefault="00C40680" w:rsidP="00B77F96">
            <w:pPr>
              <w:pStyle w:val="Abrviations"/>
              <w:rPr>
                <w:b/>
                <w:bCs/>
              </w:rPr>
            </w:pPr>
          </w:p>
        </w:tc>
        <w:tc>
          <w:tcPr>
            <w:tcW w:w="6371" w:type="dxa"/>
          </w:tcPr>
          <w:p w14:paraId="7A0A2074" w14:textId="77777777" w:rsidR="00C40680" w:rsidRDefault="00C40680" w:rsidP="00B77F96">
            <w:pPr>
              <w:pStyle w:val="Abrviations"/>
            </w:pPr>
          </w:p>
        </w:tc>
      </w:tr>
      <w:tr w:rsidR="00C40680" w14:paraId="1DC2A843" w14:textId="77777777" w:rsidTr="0070187D">
        <w:tc>
          <w:tcPr>
            <w:tcW w:w="2689" w:type="dxa"/>
          </w:tcPr>
          <w:p w14:paraId="1F910657" w14:textId="77777777" w:rsidR="00C40680" w:rsidRPr="00B77F96" w:rsidRDefault="00C40680" w:rsidP="00B77F96">
            <w:pPr>
              <w:pStyle w:val="Abrviations"/>
              <w:rPr>
                <w:b/>
                <w:bCs/>
              </w:rPr>
            </w:pPr>
          </w:p>
        </w:tc>
        <w:tc>
          <w:tcPr>
            <w:tcW w:w="6371" w:type="dxa"/>
          </w:tcPr>
          <w:p w14:paraId="19AD05C2" w14:textId="77777777" w:rsidR="00C40680" w:rsidRDefault="00C40680" w:rsidP="00B77F96">
            <w:pPr>
              <w:pStyle w:val="Abrviations"/>
            </w:pPr>
          </w:p>
        </w:tc>
      </w:tr>
      <w:tr w:rsidR="00C40680" w14:paraId="45E12D34" w14:textId="77777777" w:rsidTr="0070187D">
        <w:tc>
          <w:tcPr>
            <w:tcW w:w="2689" w:type="dxa"/>
          </w:tcPr>
          <w:p w14:paraId="4FBDE270" w14:textId="77777777" w:rsidR="00C40680" w:rsidRPr="00B77F96" w:rsidRDefault="00C40680" w:rsidP="00B77F96">
            <w:pPr>
              <w:pStyle w:val="Abrviations"/>
              <w:rPr>
                <w:b/>
                <w:bCs/>
              </w:rPr>
            </w:pPr>
          </w:p>
        </w:tc>
        <w:tc>
          <w:tcPr>
            <w:tcW w:w="6371" w:type="dxa"/>
          </w:tcPr>
          <w:p w14:paraId="42A4C332" w14:textId="77777777" w:rsidR="00C40680" w:rsidRDefault="00C40680" w:rsidP="00B77F96">
            <w:pPr>
              <w:pStyle w:val="Abrviations"/>
            </w:pPr>
          </w:p>
        </w:tc>
      </w:tr>
      <w:tr w:rsidR="00C40680" w14:paraId="1AF769C2" w14:textId="77777777" w:rsidTr="0070187D">
        <w:tc>
          <w:tcPr>
            <w:tcW w:w="2689" w:type="dxa"/>
          </w:tcPr>
          <w:p w14:paraId="6A900E23" w14:textId="77777777" w:rsidR="00C40680" w:rsidRPr="00B77F96" w:rsidRDefault="00C40680" w:rsidP="00B77F96">
            <w:pPr>
              <w:pStyle w:val="Abrviations"/>
              <w:rPr>
                <w:b/>
                <w:bCs/>
              </w:rPr>
            </w:pPr>
          </w:p>
        </w:tc>
        <w:tc>
          <w:tcPr>
            <w:tcW w:w="6371" w:type="dxa"/>
          </w:tcPr>
          <w:p w14:paraId="337B4449" w14:textId="77777777" w:rsidR="00C40680" w:rsidRDefault="00C40680" w:rsidP="00B77F96">
            <w:pPr>
              <w:pStyle w:val="Abrviations"/>
            </w:pPr>
          </w:p>
        </w:tc>
      </w:tr>
      <w:tr w:rsidR="00C40680" w14:paraId="22946BA3" w14:textId="77777777" w:rsidTr="0070187D">
        <w:tc>
          <w:tcPr>
            <w:tcW w:w="2689" w:type="dxa"/>
          </w:tcPr>
          <w:p w14:paraId="20A0E4A9" w14:textId="77777777" w:rsidR="00C40680" w:rsidRPr="00B77F96" w:rsidRDefault="00C40680" w:rsidP="00B77F96">
            <w:pPr>
              <w:pStyle w:val="Abrviations"/>
              <w:rPr>
                <w:b/>
                <w:bCs/>
              </w:rPr>
            </w:pPr>
          </w:p>
        </w:tc>
        <w:tc>
          <w:tcPr>
            <w:tcW w:w="6371" w:type="dxa"/>
          </w:tcPr>
          <w:p w14:paraId="5770EF2D" w14:textId="77777777" w:rsidR="00C40680" w:rsidRDefault="00C40680" w:rsidP="00B77F96">
            <w:pPr>
              <w:pStyle w:val="Abrviations"/>
            </w:pPr>
          </w:p>
        </w:tc>
      </w:tr>
      <w:tr w:rsidR="00C40680" w14:paraId="232AB4C2" w14:textId="77777777" w:rsidTr="0070187D">
        <w:tc>
          <w:tcPr>
            <w:tcW w:w="2689" w:type="dxa"/>
          </w:tcPr>
          <w:p w14:paraId="32F22156" w14:textId="77777777" w:rsidR="00C40680" w:rsidRPr="00B77F96" w:rsidRDefault="00C40680" w:rsidP="00B77F96">
            <w:pPr>
              <w:pStyle w:val="Abrviations"/>
              <w:rPr>
                <w:b/>
                <w:bCs/>
              </w:rPr>
            </w:pPr>
          </w:p>
        </w:tc>
        <w:tc>
          <w:tcPr>
            <w:tcW w:w="6371" w:type="dxa"/>
          </w:tcPr>
          <w:p w14:paraId="0DF5A0E9" w14:textId="77777777" w:rsidR="00C40680" w:rsidRDefault="00C40680" w:rsidP="00B77F96">
            <w:pPr>
              <w:pStyle w:val="Abrviations"/>
            </w:pPr>
          </w:p>
        </w:tc>
      </w:tr>
      <w:tr w:rsidR="00C40680" w14:paraId="75D500DB" w14:textId="77777777" w:rsidTr="0070187D">
        <w:tc>
          <w:tcPr>
            <w:tcW w:w="2689" w:type="dxa"/>
          </w:tcPr>
          <w:p w14:paraId="38652D1A" w14:textId="77777777" w:rsidR="00C40680" w:rsidRPr="00B77F96" w:rsidRDefault="00C40680" w:rsidP="00B77F96">
            <w:pPr>
              <w:pStyle w:val="Abrviations"/>
              <w:rPr>
                <w:b/>
                <w:bCs/>
              </w:rPr>
            </w:pPr>
          </w:p>
        </w:tc>
        <w:tc>
          <w:tcPr>
            <w:tcW w:w="6371" w:type="dxa"/>
          </w:tcPr>
          <w:p w14:paraId="1C8001E2" w14:textId="77777777" w:rsidR="00C40680" w:rsidRDefault="00C40680" w:rsidP="00B77F96">
            <w:pPr>
              <w:pStyle w:val="Abrviations"/>
            </w:pPr>
          </w:p>
        </w:tc>
      </w:tr>
      <w:tr w:rsidR="00C40680" w14:paraId="3677B5B5" w14:textId="77777777" w:rsidTr="0070187D">
        <w:tc>
          <w:tcPr>
            <w:tcW w:w="2689" w:type="dxa"/>
          </w:tcPr>
          <w:p w14:paraId="078ED5E3" w14:textId="77777777" w:rsidR="00C40680" w:rsidRPr="00B77F96" w:rsidRDefault="00C40680" w:rsidP="00B77F96">
            <w:pPr>
              <w:pStyle w:val="Abrviations"/>
              <w:rPr>
                <w:b/>
                <w:bCs/>
              </w:rPr>
            </w:pPr>
          </w:p>
        </w:tc>
        <w:tc>
          <w:tcPr>
            <w:tcW w:w="6371" w:type="dxa"/>
          </w:tcPr>
          <w:p w14:paraId="0DB0108D" w14:textId="77777777" w:rsidR="00C40680" w:rsidRDefault="00C40680" w:rsidP="00B77F96">
            <w:pPr>
              <w:pStyle w:val="Abrviations"/>
            </w:pPr>
          </w:p>
        </w:tc>
      </w:tr>
      <w:tr w:rsidR="00C40680" w14:paraId="6F63691F" w14:textId="77777777" w:rsidTr="0070187D">
        <w:tc>
          <w:tcPr>
            <w:tcW w:w="2689" w:type="dxa"/>
          </w:tcPr>
          <w:p w14:paraId="2982BB58" w14:textId="77777777" w:rsidR="00C40680" w:rsidRPr="00B77F96" w:rsidRDefault="00C40680" w:rsidP="00B77F96">
            <w:pPr>
              <w:pStyle w:val="Abrviations"/>
              <w:rPr>
                <w:b/>
                <w:bCs/>
              </w:rPr>
            </w:pPr>
          </w:p>
        </w:tc>
        <w:tc>
          <w:tcPr>
            <w:tcW w:w="6371" w:type="dxa"/>
          </w:tcPr>
          <w:p w14:paraId="1759E99A" w14:textId="77777777" w:rsidR="00C40680" w:rsidRDefault="00C40680" w:rsidP="00B77F96">
            <w:pPr>
              <w:pStyle w:val="Abrviations"/>
            </w:pPr>
          </w:p>
        </w:tc>
      </w:tr>
      <w:tr w:rsidR="00C40680" w14:paraId="0BBEB088" w14:textId="77777777" w:rsidTr="0070187D">
        <w:tc>
          <w:tcPr>
            <w:tcW w:w="2689" w:type="dxa"/>
          </w:tcPr>
          <w:p w14:paraId="53C4C298" w14:textId="77777777" w:rsidR="00C40680" w:rsidRPr="00B77F96" w:rsidRDefault="00C40680" w:rsidP="00B77F96">
            <w:pPr>
              <w:pStyle w:val="Abrviations"/>
              <w:rPr>
                <w:b/>
                <w:bCs/>
              </w:rPr>
            </w:pPr>
          </w:p>
        </w:tc>
        <w:tc>
          <w:tcPr>
            <w:tcW w:w="6371" w:type="dxa"/>
          </w:tcPr>
          <w:p w14:paraId="3E6A36A2" w14:textId="77777777" w:rsidR="00C40680" w:rsidRDefault="00C40680" w:rsidP="00B77F96">
            <w:pPr>
              <w:pStyle w:val="Abrviations"/>
            </w:pPr>
          </w:p>
        </w:tc>
      </w:tr>
      <w:tr w:rsidR="00C40680" w14:paraId="1E6D06BD" w14:textId="77777777" w:rsidTr="0070187D">
        <w:tc>
          <w:tcPr>
            <w:tcW w:w="2689" w:type="dxa"/>
          </w:tcPr>
          <w:p w14:paraId="2D87166B" w14:textId="77777777" w:rsidR="00C40680" w:rsidRPr="00B77F96" w:rsidRDefault="00C40680" w:rsidP="00B77F96">
            <w:pPr>
              <w:pStyle w:val="Abrviations"/>
              <w:rPr>
                <w:b/>
                <w:bCs/>
              </w:rPr>
            </w:pPr>
          </w:p>
        </w:tc>
        <w:tc>
          <w:tcPr>
            <w:tcW w:w="6371" w:type="dxa"/>
          </w:tcPr>
          <w:p w14:paraId="3273C583" w14:textId="77777777" w:rsidR="00C40680" w:rsidRDefault="00C40680" w:rsidP="00B77F96">
            <w:pPr>
              <w:pStyle w:val="Abrviations"/>
            </w:pPr>
          </w:p>
        </w:tc>
      </w:tr>
      <w:tr w:rsidR="00C40680" w14:paraId="0C069A58" w14:textId="77777777" w:rsidTr="0070187D">
        <w:tc>
          <w:tcPr>
            <w:tcW w:w="2689" w:type="dxa"/>
          </w:tcPr>
          <w:p w14:paraId="57A83376" w14:textId="77777777" w:rsidR="00C40680" w:rsidRPr="00B77F96" w:rsidRDefault="00C40680" w:rsidP="00B77F96">
            <w:pPr>
              <w:pStyle w:val="Abrviations"/>
              <w:rPr>
                <w:b/>
                <w:bCs/>
              </w:rPr>
            </w:pPr>
          </w:p>
        </w:tc>
        <w:tc>
          <w:tcPr>
            <w:tcW w:w="6371" w:type="dxa"/>
          </w:tcPr>
          <w:p w14:paraId="6ACB158C" w14:textId="77777777" w:rsidR="00C40680" w:rsidRDefault="00C40680" w:rsidP="00B77F96">
            <w:pPr>
              <w:pStyle w:val="Abrviations"/>
            </w:pPr>
          </w:p>
        </w:tc>
      </w:tr>
      <w:tr w:rsidR="00C40680" w14:paraId="518F9366" w14:textId="77777777" w:rsidTr="0070187D">
        <w:tc>
          <w:tcPr>
            <w:tcW w:w="2689" w:type="dxa"/>
          </w:tcPr>
          <w:p w14:paraId="745BC675" w14:textId="77777777" w:rsidR="00C40680" w:rsidRPr="00B77F96" w:rsidRDefault="00C40680" w:rsidP="00B77F96">
            <w:pPr>
              <w:pStyle w:val="Abrviations"/>
              <w:rPr>
                <w:b/>
                <w:bCs/>
              </w:rPr>
            </w:pPr>
          </w:p>
        </w:tc>
        <w:tc>
          <w:tcPr>
            <w:tcW w:w="6371" w:type="dxa"/>
          </w:tcPr>
          <w:p w14:paraId="7FD961F3" w14:textId="77777777" w:rsidR="00C40680" w:rsidRDefault="00C40680" w:rsidP="00B77F96">
            <w:pPr>
              <w:pStyle w:val="Abrviations"/>
            </w:pPr>
          </w:p>
        </w:tc>
      </w:tr>
      <w:tr w:rsidR="00C40680" w14:paraId="71970C8D" w14:textId="77777777" w:rsidTr="0070187D">
        <w:tc>
          <w:tcPr>
            <w:tcW w:w="2689" w:type="dxa"/>
          </w:tcPr>
          <w:p w14:paraId="0C168E18" w14:textId="77777777" w:rsidR="00C40680" w:rsidRPr="00B77F96" w:rsidRDefault="00C40680" w:rsidP="00B77F96">
            <w:pPr>
              <w:pStyle w:val="Abrviations"/>
              <w:rPr>
                <w:b/>
                <w:bCs/>
              </w:rPr>
            </w:pPr>
          </w:p>
        </w:tc>
        <w:tc>
          <w:tcPr>
            <w:tcW w:w="6371" w:type="dxa"/>
          </w:tcPr>
          <w:p w14:paraId="5855E09F" w14:textId="77777777" w:rsidR="00C40680" w:rsidRDefault="00C40680" w:rsidP="00B77F96">
            <w:pPr>
              <w:pStyle w:val="Abrviations"/>
            </w:pPr>
          </w:p>
        </w:tc>
      </w:tr>
      <w:tr w:rsidR="00C40680" w14:paraId="50826CC5" w14:textId="77777777" w:rsidTr="0070187D">
        <w:tc>
          <w:tcPr>
            <w:tcW w:w="2689" w:type="dxa"/>
          </w:tcPr>
          <w:p w14:paraId="4AC9606D" w14:textId="77777777" w:rsidR="00C40680" w:rsidRPr="00B77F96" w:rsidRDefault="00C40680" w:rsidP="00B77F96">
            <w:pPr>
              <w:pStyle w:val="Abrviations"/>
              <w:rPr>
                <w:b/>
                <w:bCs/>
              </w:rPr>
            </w:pPr>
          </w:p>
        </w:tc>
        <w:tc>
          <w:tcPr>
            <w:tcW w:w="6371" w:type="dxa"/>
          </w:tcPr>
          <w:p w14:paraId="2A852252" w14:textId="77777777" w:rsidR="00C40680" w:rsidRDefault="00C40680" w:rsidP="00B77F96">
            <w:pPr>
              <w:pStyle w:val="Abrviations"/>
            </w:pPr>
          </w:p>
        </w:tc>
      </w:tr>
      <w:tr w:rsidR="00C40680" w14:paraId="0C7FFA20" w14:textId="77777777" w:rsidTr="0070187D">
        <w:tc>
          <w:tcPr>
            <w:tcW w:w="2689" w:type="dxa"/>
          </w:tcPr>
          <w:p w14:paraId="36939842" w14:textId="77777777" w:rsidR="00C40680" w:rsidRPr="00B77F96" w:rsidRDefault="00C40680" w:rsidP="00B77F96">
            <w:pPr>
              <w:pStyle w:val="Abrviations"/>
              <w:rPr>
                <w:b/>
                <w:bCs/>
              </w:rPr>
            </w:pPr>
          </w:p>
        </w:tc>
        <w:tc>
          <w:tcPr>
            <w:tcW w:w="6371" w:type="dxa"/>
          </w:tcPr>
          <w:p w14:paraId="5744FBE2" w14:textId="77777777" w:rsidR="00C40680" w:rsidRDefault="00C40680" w:rsidP="00B77F96">
            <w:pPr>
              <w:pStyle w:val="Abrviations"/>
            </w:pPr>
          </w:p>
        </w:tc>
      </w:tr>
      <w:tr w:rsidR="00D168E0" w14:paraId="71F47C45" w14:textId="77777777" w:rsidTr="0070187D">
        <w:tc>
          <w:tcPr>
            <w:tcW w:w="2689" w:type="dxa"/>
          </w:tcPr>
          <w:p w14:paraId="38B40541" w14:textId="77777777" w:rsidR="00D168E0" w:rsidRPr="00B77F96" w:rsidRDefault="00D168E0" w:rsidP="00B77F96">
            <w:pPr>
              <w:pStyle w:val="Abrviations"/>
              <w:rPr>
                <w:b/>
                <w:bCs/>
              </w:rPr>
            </w:pPr>
          </w:p>
        </w:tc>
        <w:tc>
          <w:tcPr>
            <w:tcW w:w="6371" w:type="dxa"/>
          </w:tcPr>
          <w:p w14:paraId="6D3A55A5" w14:textId="77777777" w:rsidR="00D168E0" w:rsidRDefault="00D168E0" w:rsidP="00B77F96">
            <w:pPr>
              <w:pStyle w:val="Abrviations"/>
            </w:pPr>
          </w:p>
        </w:tc>
      </w:tr>
      <w:tr w:rsidR="00D168E0" w14:paraId="6420618B" w14:textId="77777777" w:rsidTr="0070187D">
        <w:tc>
          <w:tcPr>
            <w:tcW w:w="2689" w:type="dxa"/>
          </w:tcPr>
          <w:p w14:paraId="4B506178" w14:textId="77777777" w:rsidR="00D168E0" w:rsidRPr="00B77F96" w:rsidRDefault="00D168E0" w:rsidP="00B77F96">
            <w:pPr>
              <w:pStyle w:val="Abrviations"/>
              <w:rPr>
                <w:b/>
                <w:bCs/>
              </w:rPr>
            </w:pPr>
          </w:p>
        </w:tc>
        <w:tc>
          <w:tcPr>
            <w:tcW w:w="6371" w:type="dxa"/>
          </w:tcPr>
          <w:p w14:paraId="65B822EA" w14:textId="77777777" w:rsidR="00D168E0" w:rsidRDefault="00D168E0" w:rsidP="00B77F96">
            <w:pPr>
              <w:pStyle w:val="Abrviations"/>
            </w:pPr>
          </w:p>
        </w:tc>
      </w:tr>
      <w:tr w:rsidR="00D168E0" w14:paraId="5A9F197F" w14:textId="77777777" w:rsidTr="0070187D">
        <w:tc>
          <w:tcPr>
            <w:tcW w:w="2689" w:type="dxa"/>
          </w:tcPr>
          <w:p w14:paraId="494AF8F9" w14:textId="77777777" w:rsidR="00D168E0" w:rsidRPr="00B77F96" w:rsidRDefault="00D168E0" w:rsidP="00B77F96">
            <w:pPr>
              <w:pStyle w:val="Abrviations"/>
              <w:rPr>
                <w:b/>
                <w:bCs/>
              </w:rPr>
            </w:pPr>
          </w:p>
        </w:tc>
        <w:tc>
          <w:tcPr>
            <w:tcW w:w="6371" w:type="dxa"/>
          </w:tcPr>
          <w:p w14:paraId="5C3E3C60" w14:textId="77777777" w:rsidR="00D168E0" w:rsidRDefault="00D168E0" w:rsidP="00B77F96">
            <w:pPr>
              <w:pStyle w:val="Abrviations"/>
            </w:pPr>
          </w:p>
        </w:tc>
      </w:tr>
      <w:tr w:rsidR="00D168E0" w14:paraId="7FB28C97" w14:textId="77777777" w:rsidTr="0070187D">
        <w:tc>
          <w:tcPr>
            <w:tcW w:w="2689" w:type="dxa"/>
          </w:tcPr>
          <w:p w14:paraId="24A2092F" w14:textId="77777777" w:rsidR="00D168E0" w:rsidRPr="00B77F96" w:rsidRDefault="00D168E0" w:rsidP="00B77F96">
            <w:pPr>
              <w:pStyle w:val="Abrviations"/>
              <w:rPr>
                <w:b/>
                <w:bCs/>
              </w:rPr>
            </w:pPr>
          </w:p>
        </w:tc>
        <w:tc>
          <w:tcPr>
            <w:tcW w:w="6371" w:type="dxa"/>
          </w:tcPr>
          <w:p w14:paraId="77472710" w14:textId="77777777" w:rsidR="00D168E0" w:rsidRDefault="00D168E0" w:rsidP="00B77F96">
            <w:pPr>
              <w:pStyle w:val="Abrviations"/>
            </w:pPr>
          </w:p>
        </w:tc>
      </w:tr>
      <w:tr w:rsidR="00D168E0" w14:paraId="49AD94A9" w14:textId="77777777" w:rsidTr="0070187D">
        <w:tc>
          <w:tcPr>
            <w:tcW w:w="2689" w:type="dxa"/>
          </w:tcPr>
          <w:p w14:paraId="7FC87FC0" w14:textId="77777777" w:rsidR="00D168E0" w:rsidRPr="00B77F96" w:rsidRDefault="00D168E0" w:rsidP="00B77F96">
            <w:pPr>
              <w:pStyle w:val="Abrviations"/>
              <w:rPr>
                <w:b/>
                <w:bCs/>
              </w:rPr>
            </w:pPr>
          </w:p>
        </w:tc>
        <w:tc>
          <w:tcPr>
            <w:tcW w:w="6371" w:type="dxa"/>
          </w:tcPr>
          <w:p w14:paraId="49D9F58A" w14:textId="77777777" w:rsidR="00D168E0" w:rsidRDefault="00D168E0" w:rsidP="00B77F96">
            <w:pPr>
              <w:pStyle w:val="Abrviations"/>
            </w:pPr>
          </w:p>
        </w:tc>
      </w:tr>
      <w:tr w:rsidR="00D168E0" w14:paraId="044596AF" w14:textId="77777777" w:rsidTr="0070187D">
        <w:tc>
          <w:tcPr>
            <w:tcW w:w="2689" w:type="dxa"/>
          </w:tcPr>
          <w:p w14:paraId="42AAE2E1" w14:textId="77777777" w:rsidR="00D168E0" w:rsidRPr="00B77F96" w:rsidRDefault="00D168E0" w:rsidP="00B77F96">
            <w:pPr>
              <w:pStyle w:val="Abrviations"/>
              <w:rPr>
                <w:b/>
                <w:bCs/>
              </w:rPr>
            </w:pPr>
          </w:p>
        </w:tc>
        <w:tc>
          <w:tcPr>
            <w:tcW w:w="6371" w:type="dxa"/>
          </w:tcPr>
          <w:p w14:paraId="30CEB013" w14:textId="77777777" w:rsidR="00D168E0" w:rsidRDefault="00D168E0" w:rsidP="00B77F96">
            <w:pPr>
              <w:pStyle w:val="Abrviations"/>
            </w:pPr>
          </w:p>
        </w:tc>
      </w:tr>
      <w:tr w:rsidR="00D168E0" w14:paraId="4A4968AA" w14:textId="77777777" w:rsidTr="0070187D">
        <w:tc>
          <w:tcPr>
            <w:tcW w:w="2689" w:type="dxa"/>
          </w:tcPr>
          <w:p w14:paraId="7CB25983" w14:textId="77777777" w:rsidR="00D168E0" w:rsidRPr="00B77F96" w:rsidRDefault="00D168E0" w:rsidP="00B77F96">
            <w:pPr>
              <w:pStyle w:val="Abrviations"/>
              <w:rPr>
                <w:b/>
                <w:bCs/>
              </w:rPr>
            </w:pPr>
          </w:p>
        </w:tc>
        <w:tc>
          <w:tcPr>
            <w:tcW w:w="6371" w:type="dxa"/>
          </w:tcPr>
          <w:p w14:paraId="612101A8" w14:textId="77777777" w:rsidR="00D168E0" w:rsidRDefault="00D168E0" w:rsidP="00B77F96">
            <w:pPr>
              <w:pStyle w:val="Abrviations"/>
            </w:pPr>
          </w:p>
        </w:tc>
      </w:tr>
      <w:tr w:rsidR="00D168E0" w14:paraId="37837402" w14:textId="77777777" w:rsidTr="0070187D">
        <w:tc>
          <w:tcPr>
            <w:tcW w:w="2689" w:type="dxa"/>
          </w:tcPr>
          <w:p w14:paraId="7D412B67" w14:textId="77777777" w:rsidR="00D168E0" w:rsidRPr="00B77F96" w:rsidRDefault="00D168E0" w:rsidP="00B77F96">
            <w:pPr>
              <w:pStyle w:val="Abrviations"/>
              <w:rPr>
                <w:b/>
                <w:bCs/>
              </w:rPr>
            </w:pPr>
          </w:p>
        </w:tc>
        <w:tc>
          <w:tcPr>
            <w:tcW w:w="6371" w:type="dxa"/>
          </w:tcPr>
          <w:p w14:paraId="482B12F7" w14:textId="77777777" w:rsidR="00D168E0" w:rsidRDefault="00D168E0" w:rsidP="00B77F96">
            <w:pPr>
              <w:pStyle w:val="Abrviations"/>
            </w:pPr>
          </w:p>
        </w:tc>
      </w:tr>
      <w:tr w:rsidR="00D168E0" w14:paraId="6D7A531C" w14:textId="77777777" w:rsidTr="0070187D">
        <w:tc>
          <w:tcPr>
            <w:tcW w:w="2689" w:type="dxa"/>
          </w:tcPr>
          <w:p w14:paraId="4906483E" w14:textId="77777777" w:rsidR="00D168E0" w:rsidRPr="00B77F96" w:rsidRDefault="00D168E0" w:rsidP="00B77F96">
            <w:pPr>
              <w:pStyle w:val="Abrviations"/>
              <w:rPr>
                <w:b/>
                <w:bCs/>
              </w:rPr>
            </w:pPr>
          </w:p>
        </w:tc>
        <w:tc>
          <w:tcPr>
            <w:tcW w:w="6371" w:type="dxa"/>
          </w:tcPr>
          <w:p w14:paraId="110E525C" w14:textId="77777777" w:rsidR="00D168E0" w:rsidRDefault="00D168E0" w:rsidP="00B77F96">
            <w:pPr>
              <w:pStyle w:val="Abrviations"/>
            </w:pPr>
          </w:p>
        </w:tc>
      </w:tr>
      <w:tr w:rsidR="00D168E0" w14:paraId="52203F03" w14:textId="77777777" w:rsidTr="0070187D">
        <w:tc>
          <w:tcPr>
            <w:tcW w:w="2689" w:type="dxa"/>
          </w:tcPr>
          <w:p w14:paraId="08D34226" w14:textId="77777777" w:rsidR="00D168E0" w:rsidRPr="00B77F96" w:rsidRDefault="00D168E0" w:rsidP="00B77F96">
            <w:pPr>
              <w:pStyle w:val="Abrviations"/>
              <w:rPr>
                <w:b/>
                <w:bCs/>
              </w:rPr>
            </w:pPr>
          </w:p>
        </w:tc>
        <w:tc>
          <w:tcPr>
            <w:tcW w:w="6371" w:type="dxa"/>
          </w:tcPr>
          <w:p w14:paraId="2B9D71B7" w14:textId="77777777" w:rsidR="00D168E0" w:rsidRDefault="00D168E0" w:rsidP="00B77F96">
            <w:pPr>
              <w:pStyle w:val="Abrviations"/>
            </w:pPr>
          </w:p>
        </w:tc>
      </w:tr>
      <w:tr w:rsidR="00C40680" w14:paraId="720C3A36" w14:textId="77777777" w:rsidTr="0070187D">
        <w:tc>
          <w:tcPr>
            <w:tcW w:w="2689" w:type="dxa"/>
          </w:tcPr>
          <w:p w14:paraId="24AB5C1E" w14:textId="77777777" w:rsidR="00C40680" w:rsidRPr="00B77F96" w:rsidRDefault="00C40680" w:rsidP="00B77F96">
            <w:pPr>
              <w:pStyle w:val="Abrviations"/>
              <w:rPr>
                <w:b/>
                <w:bCs/>
              </w:rPr>
            </w:pPr>
          </w:p>
        </w:tc>
        <w:tc>
          <w:tcPr>
            <w:tcW w:w="6371" w:type="dxa"/>
          </w:tcPr>
          <w:p w14:paraId="5CF9B11B" w14:textId="77777777" w:rsidR="00C40680" w:rsidRDefault="00C40680" w:rsidP="00B77F96">
            <w:pPr>
              <w:pStyle w:val="Abrviations"/>
            </w:pPr>
          </w:p>
        </w:tc>
      </w:tr>
      <w:tr w:rsidR="00C40680" w14:paraId="6BEC6D31" w14:textId="77777777" w:rsidTr="0070187D">
        <w:tc>
          <w:tcPr>
            <w:tcW w:w="2689" w:type="dxa"/>
          </w:tcPr>
          <w:p w14:paraId="5A222EEA" w14:textId="77777777" w:rsidR="00C40680" w:rsidRPr="00B77F96" w:rsidRDefault="00C40680" w:rsidP="00B77F96">
            <w:pPr>
              <w:pStyle w:val="Abrviations"/>
              <w:rPr>
                <w:b/>
                <w:bCs/>
              </w:rPr>
            </w:pPr>
          </w:p>
        </w:tc>
        <w:tc>
          <w:tcPr>
            <w:tcW w:w="6371" w:type="dxa"/>
          </w:tcPr>
          <w:p w14:paraId="6C6EA63D" w14:textId="77777777" w:rsidR="00C40680" w:rsidRDefault="00C40680" w:rsidP="00B77F96">
            <w:pPr>
              <w:pStyle w:val="Abrviations"/>
            </w:pPr>
          </w:p>
        </w:tc>
      </w:tr>
      <w:tr w:rsidR="00C40680" w14:paraId="42C93514" w14:textId="77777777" w:rsidTr="0070187D">
        <w:tc>
          <w:tcPr>
            <w:tcW w:w="2689" w:type="dxa"/>
          </w:tcPr>
          <w:p w14:paraId="6825D487" w14:textId="77777777" w:rsidR="00C40680" w:rsidRPr="00B77F96" w:rsidRDefault="00C40680" w:rsidP="00B77F96">
            <w:pPr>
              <w:pStyle w:val="Abrviations"/>
              <w:rPr>
                <w:b/>
                <w:bCs/>
              </w:rPr>
            </w:pPr>
          </w:p>
        </w:tc>
        <w:tc>
          <w:tcPr>
            <w:tcW w:w="6371" w:type="dxa"/>
          </w:tcPr>
          <w:p w14:paraId="0E573642" w14:textId="77777777" w:rsidR="00C40680" w:rsidRDefault="00C40680" w:rsidP="00B77F96">
            <w:pPr>
              <w:pStyle w:val="Abrviations"/>
            </w:pPr>
          </w:p>
        </w:tc>
      </w:tr>
      <w:tr w:rsidR="00C40680" w14:paraId="43FC55DA" w14:textId="77777777" w:rsidTr="0070187D">
        <w:tc>
          <w:tcPr>
            <w:tcW w:w="2689" w:type="dxa"/>
          </w:tcPr>
          <w:p w14:paraId="3C061576" w14:textId="77777777" w:rsidR="00C40680" w:rsidRPr="00B77F96" w:rsidRDefault="00C40680" w:rsidP="00B77F96">
            <w:pPr>
              <w:pStyle w:val="Abrviations"/>
              <w:rPr>
                <w:b/>
                <w:bCs/>
              </w:rPr>
            </w:pPr>
          </w:p>
        </w:tc>
        <w:tc>
          <w:tcPr>
            <w:tcW w:w="6371" w:type="dxa"/>
          </w:tcPr>
          <w:p w14:paraId="5072177F" w14:textId="77777777" w:rsidR="00C40680" w:rsidRDefault="00C40680" w:rsidP="00B77F96">
            <w:pPr>
              <w:pStyle w:val="Abrviations"/>
            </w:pPr>
          </w:p>
        </w:tc>
      </w:tr>
      <w:tr w:rsidR="00C40680" w14:paraId="7AC3BFCC" w14:textId="77777777" w:rsidTr="0070187D">
        <w:tc>
          <w:tcPr>
            <w:tcW w:w="2689" w:type="dxa"/>
          </w:tcPr>
          <w:p w14:paraId="4276698E" w14:textId="77777777" w:rsidR="00C40680" w:rsidRPr="00B77F96" w:rsidRDefault="00C40680" w:rsidP="00B77F96">
            <w:pPr>
              <w:pStyle w:val="Abrviations"/>
              <w:rPr>
                <w:b/>
                <w:bCs/>
              </w:rPr>
            </w:pPr>
          </w:p>
        </w:tc>
        <w:tc>
          <w:tcPr>
            <w:tcW w:w="6371" w:type="dxa"/>
          </w:tcPr>
          <w:p w14:paraId="53BC52DD" w14:textId="77777777" w:rsidR="00C40680" w:rsidRDefault="00C40680" w:rsidP="00B77F96">
            <w:pPr>
              <w:pStyle w:val="Abrviations"/>
            </w:pPr>
          </w:p>
        </w:tc>
      </w:tr>
    </w:tbl>
    <w:p w14:paraId="42A1FB4E" w14:textId="77777777" w:rsidR="00C40680" w:rsidRDefault="00C40680" w:rsidP="0022259D">
      <w:pPr>
        <w:sectPr w:rsidR="00C40680" w:rsidSect="00855FC8">
          <w:type w:val="oddPage"/>
          <w:pgSz w:w="11906" w:h="16838"/>
          <w:pgMar w:top="1418" w:right="1418" w:bottom="1418" w:left="1418" w:header="709" w:footer="709" w:gutter="0"/>
          <w:pgNumType w:fmt="upperRoman"/>
          <w:cols w:space="708"/>
          <w:docGrid w:linePitch="360"/>
        </w:sectPr>
      </w:pPr>
    </w:p>
    <w:p w14:paraId="5B32C576" w14:textId="77777777" w:rsidR="00F21995" w:rsidRPr="00B771C9" w:rsidRDefault="00037666" w:rsidP="00B771C9">
      <w:pPr>
        <w:pStyle w:val="Titre1"/>
        <w:numPr>
          <w:ilvl w:val="0"/>
          <w:numId w:val="0"/>
        </w:numPr>
      </w:pPr>
      <w:bookmarkStart w:id="25" w:name="_Toc518394686"/>
      <w:bookmarkStart w:id="26" w:name="_Toc536624567"/>
      <w:bookmarkStart w:id="27" w:name="_Toc164415529"/>
      <w:bookmarkStart w:id="28" w:name="_Toc462752941"/>
      <w:bookmarkStart w:id="29" w:name="_Toc462918643"/>
      <w:bookmarkStart w:id="30" w:name="_Toc462919837"/>
      <w:bookmarkStart w:id="31" w:name="_Toc462928984"/>
      <w:bookmarkStart w:id="32" w:name="_Toc463014334"/>
      <w:bookmarkStart w:id="33" w:name="_Toc463341917"/>
      <w:bookmarkStart w:id="34" w:name="_Toc482191632"/>
      <w:r w:rsidRPr="00B771C9">
        <w:lastRenderedPageBreak/>
        <w:t>Introduction</w:t>
      </w:r>
      <w:bookmarkEnd w:id="25"/>
      <w:bookmarkEnd w:id="26"/>
      <w:bookmarkEnd w:id="27"/>
    </w:p>
    <w:p w14:paraId="45CE2FCF" w14:textId="77777777" w:rsidR="00F21995" w:rsidRDefault="00F21995" w:rsidP="00D874AC">
      <w:pPr>
        <w:pStyle w:val="Montextenumrot"/>
      </w:pPr>
    </w:p>
    <w:p w14:paraId="120D0047" w14:textId="77777777" w:rsidR="00F21995" w:rsidRDefault="00F21995" w:rsidP="0022259D"/>
    <w:p w14:paraId="17D062BC" w14:textId="77777777" w:rsidR="00F21995" w:rsidRPr="00F21995" w:rsidRDefault="00F21995" w:rsidP="0022259D">
      <w:pPr>
        <w:sectPr w:rsidR="00F21995" w:rsidRPr="00F21995" w:rsidSect="00F949D5">
          <w:footerReference w:type="default" r:id="rId10"/>
          <w:type w:val="oddPage"/>
          <w:pgSz w:w="11906" w:h="16838"/>
          <w:pgMar w:top="1418" w:right="1418" w:bottom="1418" w:left="1418" w:header="709" w:footer="709" w:gutter="0"/>
          <w:pgNumType w:start="1"/>
          <w:cols w:space="708"/>
          <w:docGrid w:linePitch="360"/>
        </w:sectPr>
      </w:pPr>
    </w:p>
    <w:p w14:paraId="30688FF4" w14:textId="77777777" w:rsidR="00F21995" w:rsidRPr="003E4AFC" w:rsidRDefault="00C40680" w:rsidP="00832D36">
      <w:pPr>
        <w:pStyle w:val="Titre1"/>
      </w:pPr>
      <w:bookmarkStart w:id="35" w:name="_Toc518394687"/>
      <w:bookmarkStart w:id="36" w:name="_Toc536624568"/>
      <w:bookmarkStart w:id="37" w:name="_Toc164415530"/>
      <w:r w:rsidRPr="003E4AFC">
        <w:lastRenderedPageBreak/>
        <w:t>titre de la partie</w:t>
      </w:r>
      <w:r w:rsidR="00513542" w:rsidRPr="003E4AFC">
        <w:t xml:space="preserve"> I</w:t>
      </w:r>
      <w:bookmarkEnd w:id="35"/>
      <w:bookmarkEnd w:id="36"/>
      <w:bookmarkEnd w:id="37"/>
    </w:p>
    <w:p w14:paraId="51874971" w14:textId="78B3A294" w:rsidR="007856E8" w:rsidRDefault="007856E8" w:rsidP="00F5451A">
      <w:pPr>
        <w:pStyle w:val="Montextenumrot"/>
      </w:pPr>
    </w:p>
    <w:p w14:paraId="0AD80438" w14:textId="77777777" w:rsidR="007856E8" w:rsidRDefault="007856E8" w:rsidP="0022259D"/>
    <w:p w14:paraId="5DC9087C" w14:textId="77777777" w:rsidR="00F21995" w:rsidRPr="00F21995" w:rsidRDefault="00F21995" w:rsidP="00D874AC">
      <w:pPr>
        <w:pStyle w:val="Montextenumrot"/>
        <w:sectPr w:rsidR="00F21995" w:rsidRPr="00F21995" w:rsidSect="00304D08">
          <w:type w:val="oddPage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04576893" w14:textId="77777777" w:rsidR="00C40680" w:rsidRPr="003E4AFC" w:rsidRDefault="00C40680" w:rsidP="003E4AFC">
      <w:pPr>
        <w:pStyle w:val="Titre2"/>
      </w:pPr>
      <w:bookmarkStart w:id="38" w:name="_Toc518394688"/>
      <w:bookmarkStart w:id="39" w:name="_Toc536624569"/>
      <w:bookmarkStart w:id="40" w:name="_Toc164415531"/>
      <w:r w:rsidRPr="003E4AFC">
        <w:lastRenderedPageBreak/>
        <w:t xml:space="preserve">titre du titre </w:t>
      </w:r>
      <w:r w:rsidR="00513542" w:rsidRPr="003E4AFC">
        <w:t>I</w:t>
      </w:r>
      <w:bookmarkEnd w:id="38"/>
      <w:bookmarkEnd w:id="39"/>
      <w:bookmarkEnd w:id="40"/>
    </w:p>
    <w:p w14:paraId="2853759E" w14:textId="77777777" w:rsidR="00F21995" w:rsidRDefault="00F21995" w:rsidP="00D874AC">
      <w:pPr>
        <w:pStyle w:val="Montextenumrot"/>
      </w:pPr>
    </w:p>
    <w:p w14:paraId="24D3FA4E" w14:textId="77777777" w:rsidR="00F21995" w:rsidRDefault="00F21995" w:rsidP="0022259D"/>
    <w:p w14:paraId="733635E2" w14:textId="77777777" w:rsidR="00F21995" w:rsidRDefault="00F21995" w:rsidP="0022259D">
      <w:pPr>
        <w:sectPr w:rsidR="00F21995" w:rsidSect="00304D08">
          <w:type w:val="oddPage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01BE1E1C" w14:textId="77777777" w:rsidR="00C40680" w:rsidRPr="002F4E47" w:rsidRDefault="00513542" w:rsidP="002F4E47">
      <w:pPr>
        <w:pStyle w:val="Titre3"/>
      </w:pPr>
      <w:bookmarkStart w:id="41" w:name="_Toc518394689"/>
      <w:bookmarkStart w:id="42" w:name="_Toc536624570"/>
      <w:bookmarkStart w:id="43" w:name="_Toc164415532"/>
      <w:r w:rsidRPr="002F4E47">
        <w:lastRenderedPageBreak/>
        <w:t>titre du chapitre I</w:t>
      </w:r>
      <w:bookmarkEnd w:id="41"/>
      <w:bookmarkEnd w:id="42"/>
      <w:bookmarkEnd w:id="43"/>
    </w:p>
    <w:p w14:paraId="7595C726" w14:textId="77777777" w:rsidR="00F21995" w:rsidRDefault="00F21995" w:rsidP="00D874AC">
      <w:pPr>
        <w:pStyle w:val="Montextenumrot"/>
      </w:pPr>
    </w:p>
    <w:p w14:paraId="0E05F8BE" w14:textId="77777777" w:rsidR="0088766E" w:rsidRDefault="0088766E" w:rsidP="00D874AC">
      <w:pPr>
        <w:pStyle w:val="Montextenumrot"/>
        <w:sectPr w:rsidR="0088766E" w:rsidSect="00304D08">
          <w:type w:val="oddPage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162445DA" w14:textId="77777777" w:rsidR="00C40680" w:rsidRPr="002F4E47" w:rsidRDefault="00C40680" w:rsidP="001C2AD7">
      <w:pPr>
        <w:pStyle w:val="Titre4"/>
      </w:pPr>
      <w:bookmarkStart w:id="44" w:name="_Toc518394690"/>
      <w:bookmarkStart w:id="45" w:name="_Toc536624571"/>
      <w:bookmarkStart w:id="46" w:name="_Toc164415533"/>
      <w:r w:rsidRPr="002F4E47">
        <w:lastRenderedPageBreak/>
        <w:t>Titre de la section 1</w:t>
      </w:r>
      <w:bookmarkEnd w:id="44"/>
      <w:bookmarkEnd w:id="45"/>
      <w:bookmarkEnd w:id="46"/>
    </w:p>
    <w:p w14:paraId="089871D9" w14:textId="77777777" w:rsidR="00C40680" w:rsidRDefault="003E4AFC" w:rsidP="00513542">
      <w:pPr>
        <w:pStyle w:val="Titre5"/>
      </w:pPr>
      <w:bookmarkStart w:id="47" w:name="_Toc536624572"/>
      <w:bookmarkStart w:id="48" w:name="_Toc164415534"/>
      <w:r>
        <w:t>Titre</w:t>
      </w:r>
      <w:bookmarkEnd w:id="47"/>
      <w:bookmarkEnd w:id="48"/>
    </w:p>
    <w:p w14:paraId="5B544768" w14:textId="77777777" w:rsidR="00015DEA" w:rsidRPr="00015DEA" w:rsidRDefault="00015DEA" w:rsidP="00D874AC">
      <w:pPr>
        <w:pStyle w:val="Montextenumrot"/>
      </w:pPr>
    </w:p>
    <w:p w14:paraId="4B4435C0" w14:textId="77777777" w:rsidR="00C40680" w:rsidRDefault="003E4AFC" w:rsidP="001C2AD7">
      <w:pPr>
        <w:pStyle w:val="Titre6"/>
      </w:pPr>
      <w:bookmarkStart w:id="49" w:name="_Toc536624573"/>
      <w:bookmarkStart w:id="50" w:name="_Toc164415535"/>
      <w:r>
        <w:t>Titre</w:t>
      </w:r>
      <w:bookmarkEnd w:id="49"/>
      <w:bookmarkEnd w:id="50"/>
    </w:p>
    <w:p w14:paraId="12CEDFD8" w14:textId="77777777" w:rsidR="00015DEA" w:rsidRPr="00015DEA" w:rsidRDefault="00015DEA" w:rsidP="00D874AC">
      <w:pPr>
        <w:pStyle w:val="Montextenumrot"/>
      </w:pPr>
    </w:p>
    <w:p w14:paraId="256E13D3" w14:textId="77777777" w:rsidR="00C40680" w:rsidRDefault="001C2AD7" w:rsidP="001C2AD7">
      <w:pPr>
        <w:pStyle w:val="Titre7"/>
      </w:pPr>
      <w:bookmarkStart w:id="51" w:name="_Toc518394693"/>
      <w:bookmarkStart w:id="52" w:name="_Toc536624574"/>
      <w:r>
        <w:t xml:space="preserve"> </w:t>
      </w:r>
      <w:bookmarkStart w:id="53" w:name="_Toc164415536"/>
      <w:r w:rsidR="00C40680">
        <w:t>Titre</w:t>
      </w:r>
      <w:bookmarkEnd w:id="51"/>
      <w:bookmarkEnd w:id="52"/>
      <w:bookmarkEnd w:id="53"/>
    </w:p>
    <w:p w14:paraId="0AFB3B88" w14:textId="77777777" w:rsidR="00015DEA" w:rsidRPr="00015DEA" w:rsidRDefault="00015DEA" w:rsidP="00D874AC">
      <w:pPr>
        <w:pStyle w:val="Montextenumrot"/>
      </w:pPr>
    </w:p>
    <w:p w14:paraId="63277485" w14:textId="77777777" w:rsidR="00C40680" w:rsidRDefault="00C40680" w:rsidP="00513542">
      <w:pPr>
        <w:pStyle w:val="Titre8"/>
      </w:pPr>
      <w:bookmarkStart w:id="54" w:name="_Toc518394694"/>
      <w:bookmarkStart w:id="55" w:name="_Toc536624575"/>
      <w:bookmarkStart w:id="56" w:name="_Toc164415537"/>
      <w:r>
        <w:t>Titre</w:t>
      </w:r>
      <w:bookmarkEnd w:id="54"/>
      <w:bookmarkEnd w:id="55"/>
      <w:bookmarkEnd w:id="56"/>
    </w:p>
    <w:p w14:paraId="7BAE0148" w14:textId="77777777" w:rsidR="00015DEA" w:rsidRPr="00015DEA" w:rsidRDefault="00015DEA" w:rsidP="00D874AC">
      <w:pPr>
        <w:pStyle w:val="Montextenumrot"/>
      </w:pPr>
    </w:p>
    <w:p w14:paraId="5D7427BB" w14:textId="77777777" w:rsidR="00C40680" w:rsidRDefault="00C40680" w:rsidP="00C81685">
      <w:pPr>
        <w:pStyle w:val="Titre9"/>
      </w:pPr>
      <w:bookmarkStart w:id="57" w:name="_Toc518394695"/>
      <w:bookmarkStart w:id="58" w:name="_Toc536624576"/>
      <w:bookmarkStart w:id="59" w:name="_Toc164415538"/>
      <w:r>
        <w:t>Titre</w:t>
      </w:r>
      <w:bookmarkEnd w:id="57"/>
      <w:bookmarkEnd w:id="58"/>
      <w:bookmarkEnd w:id="59"/>
    </w:p>
    <w:p w14:paraId="4C252572" w14:textId="77777777" w:rsidR="00015DEA" w:rsidRPr="00015DEA" w:rsidRDefault="00015DEA" w:rsidP="00D874AC">
      <w:pPr>
        <w:pStyle w:val="Montextenumrot"/>
      </w:pPr>
    </w:p>
    <w:p w14:paraId="481A7190" w14:textId="77777777" w:rsidR="00513542" w:rsidRPr="001C2AD7" w:rsidRDefault="00513542" w:rsidP="001C2AD7">
      <w:pPr>
        <w:pStyle w:val="Titre4"/>
      </w:pPr>
      <w:bookmarkStart w:id="60" w:name="_Toc518394696"/>
      <w:bookmarkStart w:id="61" w:name="_Toc536624577"/>
      <w:bookmarkStart w:id="62" w:name="_Toc164415539"/>
      <w:r w:rsidRPr="001C2AD7">
        <w:lastRenderedPageBreak/>
        <w:t>Titre de la section 2</w:t>
      </w:r>
      <w:bookmarkEnd w:id="60"/>
      <w:bookmarkEnd w:id="61"/>
      <w:bookmarkEnd w:id="62"/>
    </w:p>
    <w:p w14:paraId="39837169" w14:textId="77777777" w:rsidR="00015DEA" w:rsidRPr="00015DEA" w:rsidRDefault="00015DEA" w:rsidP="00D874AC">
      <w:pPr>
        <w:pStyle w:val="Montextenumrot"/>
      </w:pPr>
    </w:p>
    <w:p w14:paraId="02A2A9A8" w14:textId="77777777" w:rsidR="00513542" w:rsidRDefault="003E4AFC" w:rsidP="00513542">
      <w:pPr>
        <w:pStyle w:val="Titre5"/>
      </w:pPr>
      <w:bookmarkStart w:id="63" w:name="_Toc518394697"/>
      <w:bookmarkStart w:id="64" w:name="_Toc536624578"/>
      <w:bookmarkStart w:id="65" w:name="_Toc164415540"/>
      <w:r>
        <w:t>Titre</w:t>
      </w:r>
      <w:bookmarkEnd w:id="63"/>
      <w:bookmarkEnd w:id="64"/>
      <w:bookmarkEnd w:id="65"/>
    </w:p>
    <w:p w14:paraId="355343B6" w14:textId="77777777" w:rsidR="00015DEA" w:rsidRPr="00015DEA" w:rsidRDefault="00015DEA" w:rsidP="00D874AC">
      <w:pPr>
        <w:pStyle w:val="Montextenumrot"/>
      </w:pPr>
    </w:p>
    <w:p w14:paraId="56596101" w14:textId="77777777" w:rsidR="00015DEA" w:rsidRDefault="00513542" w:rsidP="00513542">
      <w:pPr>
        <w:pStyle w:val="Titre6"/>
      </w:pPr>
      <w:bookmarkStart w:id="66" w:name="_Toc536624579"/>
      <w:bookmarkStart w:id="67" w:name="_Toc164415541"/>
      <w:bookmarkStart w:id="68" w:name="_Toc518394698"/>
      <w:r>
        <w:t>Titre</w:t>
      </w:r>
      <w:bookmarkEnd w:id="66"/>
      <w:bookmarkEnd w:id="67"/>
    </w:p>
    <w:bookmarkEnd w:id="68"/>
    <w:p w14:paraId="3DEB4392" w14:textId="77777777" w:rsidR="00513542" w:rsidRDefault="00513542" w:rsidP="00D874AC">
      <w:pPr>
        <w:pStyle w:val="Montextenumrot"/>
      </w:pPr>
    </w:p>
    <w:p w14:paraId="058C1A93" w14:textId="77777777" w:rsidR="00513542" w:rsidRDefault="00513542" w:rsidP="00513542">
      <w:pPr>
        <w:pStyle w:val="Titre7"/>
      </w:pPr>
      <w:bookmarkStart w:id="69" w:name="_Toc518394699"/>
      <w:bookmarkStart w:id="70" w:name="_Toc536624580"/>
      <w:bookmarkStart w:id="71" w:name="_Toc164415542"/>
      <w:r>
        <w:t>Titre</w:t>
      </w:r>
      <w:bookmarkEnd w:id="69"/>
      <w:bookmarkEnd w:id="70"/>
      <w:bookmarkEnd w:id="71"/>
    </w:p>
    <w:p w14:paraId="6AE42768" w14:textId="77777777" w:rsidR="00015DEA" w:rsidRPr="00015DEA" w:rsidRDefault="00015DEA" w:rsidP="00D874AC">
      <w:pPr>
        <w:pStyle w:val="Montextenumrot"/>
      </w:pPr>
    </w:p>
    <w:p w14:paraId="4DC8AEDA" w14:textId="77777777" w:rsidR="00513542" w:rsidRDefault="00513542" w:rsidP="00513542">
      <w:pPr>
        <w:pStyle w:val="Titre8"/>
      </w:pPr>
      <w:bookmarkStart w:id="72" w:name="_Toc518394700"/>
      <w:bookmarkStart w:id="73" w:name="_Toc536624581"/>
      <w:bookmarkStart w:id="74" w:name="_Toc164415543"/>
      <w:r>
        <w:t>Titre</w:t>
      </w:r>
      <w:bookmarkEnd w:id="72"/>
      <w:bookmarkEnd w:id="73"/>
      <w:bookmarkEnd w:id="74"/>
    </w:p>
    <w:p w14:paraId="26E8B498" w14:textId="77777777" w:rsidR="00015DEA" w:rsidRPr="00015DEA" w:rsidRDefault="00015DEA" w:rsidP="00D874AC">
      <w:pPr>
        <w:pStyle w:val="Montextenumrot"/>
      </w:pPr>
    </w:p>
    <w:p w14:paraId="4864E510" w14:textId="77777777" w:rsidR="00513542" w:rsidRDefault="00513542" w:rsidP="00C81685">
      <w:pPr>
        <w:pStyle w:val="Titre9"/>
      </w:pPr>
      <w:bookmarkStart w:id="75" w:name="_Toc518394701"/>
      <w:bookmarkStart w:id="76" w:name="_Toc536624582"/>
      <w:bookmarkStart w:id="77" w:name="_Toc164415544"/>
      <w:r>
        <w:t>Titre</w:t>
      </w:r>
      <w:bookmarkEnd w:id="75"/>
      <w:bookmarkEnd w:id="76"/>
      <w:bookmarkEnd w:id="77"/>
    </w:p>
    <w:p w14:paraId="61B47957" w14:textId="77777777" w:rsidR="00015DEA" w:rsidRPr="00015DEA" w:rsidRDefault="00015DEA" w:rsidP="00D874AC">
      <w:pPr>
        <w:pStyle w:val="Montextenumrot"/>
      </w:pPr>
    </w:p>
    <w:p w14:paraId="639FF956" w14:textId="77777777" w:rsidR="00C40680" w:rsidRDefault="00C40680" w:rsidP="00E16DA7">
      <w:pPr>
        <w:pStyle w:val="TitresconclusionChapitres"/>
      </w:pPr>
      <w:bookmarkStart w:id="78" w:name="_Toc518394702"/>
      <w:bookmarkStart w:id="79" w:name="_Toc536624583"/>
      <w:bookmarkStart w:id="80" w:name="_Toc164415545"/>
      <w:r>
        <w:lastRenderedPageBreak/>
        <w:t>Conclusion du chapitre I</w:t>
      </w:r>
      <w:bookmarkEnd w:id="78"/>
      <w:bookmarkEnd w:id="79"/>
      <w:bookmarkEnd w:id="80"/>
    </w:p>
    <w:p w14:paraId="0B2D4651" w14:textId="77777777" w:rsidR="00015DEA" w:rsidRDefault="00015DEA" w:rsidP="00D874AC">
      <w:pPr>
        <w:pStyle w:val="Montextenumrot"/>
      </w:pPr>
      <w:r>
        <w:t xml:space="preserve"> </w:t>
      </w:r>
    </w:p>
    <w:p w14:paraId="62EF3E62" w14:textId="77777777" w:rsidR="00644752" w:rsidRDefault="00644752" w:rsidP="0022259D"/>
    <w:p w14:paraId="0F390ED8" w14:textId="77777777" w:rsidR="00644752" w:rsidRDefault="00644752" w:rsidP="0022259D">
      <w:pPr>
        <w:sectPr w:rsidR="00644752" w:rsidSect="00304D08">
          <w:type w:val="oddPage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1AFB34C3" w14:textId="77777777" w:rsidR="00C40680" w:rsidRDefault="00C40680" w:rsidP="002F4E47">
      <w:pPr>
        <w:pStyle w:val="Titre3"/>
      </w:pPr>
      <w:bookmarkStart w:id="81" w:name="_Toc518394703"/>
      <w:bookmarkStart w:id="82" w:name="_Toc536624584"/>
      <w:bookmarkStart w:id="83" w:name="_Toc164415546"/>
      <w:r w:rsidRPr="002F4E47">
        <w:lastRenderedPageBreak/>
        <w:t>titre du chapitre II</w:t>
      </w:r>
      <w:bookmarkEnd w:id="81"/>
      <w:bookmarkEnd w:id="82"/>
      <w:bookmarkEnd w:id="83"/>
    </w:p>
    <w:p w14:paraId="3223CA79" w14:textId="77777777" w:rsidR="00F664C8" w:rsidRPr="00F664C8" w:rsidRDefault="00F664C8" w:rsidP="00F664C8">
      <w:pPr>
        <w:pStyle w:val="Montextenumrot"/>
        <w:rPr>
          <w:lang w:eastAsia="en-US"/>
        </w:rPr>
      </w:pPr>
    </w:p>
    <w:p w14:paraId="221B4F30" w14:textId="77777777" w:rsidR="00887972" w:rsidRDefault="00887972" w:rsidP="0022259D"/>
    <w:p w14:paraId="0CB9A601" w14:textId="77777777" w:rsidR="00015DEA" w:rsidRDefault="00015DEA" w:rsidP="0022259D">
      <w:pPr>
        <w:sectPr w:rsidR="00015DEA" w:rsidSect="00304D08">
          <w:type w:val="oddPage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4922255E" w14:textId="77777777" w:rsidR="00513542" w:rsidRDefault="00513542" w:rsidP="00513542">
      <w:pPr>
        <w:pStyle w:val="Titre4"/>
      </w:pPr>
      <w:bookmarkStart w:id="84" w:name="_Toc518394704"/>
      <w:bookmarkStart w:id="85" w:name="_Toc536624585"/>
      <w:bookmarkStart w:id="86" w:name="_Toc164415547"/>
      <w:r>
        <w:lastRenderedPageBreak/>
        <w:t>Titre de la section 1</w:t>
      </w:r>
      <w:bookmarkEnd w:id="84"/>
      <w:bookmarkEnd w:id="85"/>
      <w:bookmarkEnd w:id="86"/>
    </w:p>
    <w:p w14:paraId="3E00590C" w14:textId="77777777" w:rsidR="00015DEA" w:rsidRPr="00015DEA" w:rsidRDefault="00015DEA" w:rsidP="00D874AC">
      <w:pPr>
        <w:pStyle w:val="Montextenumrot"/>
      </w:pPr>
    </w:p>
    <w:p w14:paraId="2E64E94B" w14:textId="77777777" w:rsidR="00513542" w:rsidRDefault="00513542" w:rsidP="00513542">
      <w:pPr>
        <w:pStyle w:val="Titre5"/>
      </w:pPr>
      <w:bookmarkStart w:id="87" w:name="_Toc518394705"/>
      <w:bookmarkStart w:id="88" w:name="_Toc536624586"/>
      <w:bookmarkStart w:id="89" w:name="_Toc164415548"/>
      <w:r>
        <w:t>Titre</w:t>
      </w:r>
      <w:bookmarkEnd w:id="87"/>
      <w:bookmarkEnd w:id="88"/>
      <w:bookmarkEnd w:id="89"/>
    </w:p>
    <w:p w14:paraId="7056A41B" w14:textId="77777777" w:rsidR="00015DEA" w:rsidRPr="00015DEA" w:rsidRDefault="00015DEA" w:rsidP="00D874AC">
      <w:pPr>
        <w:pStyle w:val="Montextenumrot"/>
      </w:pPr>
    </w:p>
    <w:p w14:paraId="46E2930C" w14:textId="77777777" w:rsidR="00513542" w:rsidRDefault="00513542" w:rsidP="00513542">
      <w:pPr>
        <w:pStyle w:val="Titre6"/>
      </w:pPr>
      <w:bookmarkStart w:id="90" w:name="_Toc518394706"/>
      <w:bookmarkStart w:id="91" w:name="_Toc536624587"/>
      <w:bookmarkStart w:id="92" w:name="_Toc164415549"/>
      <w:r>
        <w:t>Titre</w:t>
      </w:r>
      <w:bookmarkEnd w:id="90"/>
      <w:bookmarkEnd w:id="91"/>
      <w:bookmarkEnd w:id="92"/>
    </w:p>
    <w:p w14:paraId="7D301B48" w14:textId="77777777" w:rsidR="00015DEA" w:rsidRPr="00015DEA" w:rsidRDefault="00015DEA" w:rsidP="00D874AC">
      <w:pPr>
        <w:pStyle w:val="Montextenumrot"/>
      </w:pPr>
    </w:p>
    <w:p w14:paraId="399396E3" w14:textId="77777777" w:rsidR="00513542" w:rsidRDefault="00513542" w:rsidP="00513542">
      <w:pPr>
        <w:pStyle w:val="Titre7"/>
      </w:pPr>
      <w:bookmarkStart w:id="93" w:name="_Toc518394707"/>
      <w:bookmarkStart w:id="94" w:name="_Toc536624588"/>
      <w:bookmarkStart w:id="95" w:name="_Toc164415550"/>
      <w:r>
        <w:t>Titre</w:t>
      </w:r>
      <w:bookmarkEnd w:id="93"/>
      <w:bookmarkEnd w:id="94"/>
      <w:bookmarkEnd w:id="95"/>
    </w:p>
    <w:p w14:paraId="6E105482" w14:textId="77777777" w:rsidR="00015DEA" w:rsidRPr="00015DEA" w:rsidRDefault="00015DEA" w:rsidP="00D874AC">
      <w:pPr>
        <w:pStyle w:val="Montextenumrot"/>
      </w:pPr>
    </w:p>
    <w:p w14:paraId="0386FB76" w14:textId="77777777" w:rsidR="00513542" w:rsidRDefault="00513542" w:rsidP="00513542">
      <w:pPr>
        <w:pStyle w:val="Titre8"/>
      </w:pPr>
      <w:bookmarkStart w:id="96" w:name="_Toc518394708"/>
      <w:bookmarkStart w:id="97" w:name="_Toc536624589"/>
      <w:bookmarkStart w:id="98" w:name="_Toc164415551"/>
      <w:r>
        <w:t>Titre</w:t>
      </w:r>
      <w:bookmarkEnd w:id="96"/>
      <w:bookmarkEnd w:id="97"/>
      <w:bookmarkEnd w:id="98"/>
    </w:p>
    <w:p w14:paraId="6C6997A2" w14:textId="77777777" w:rsidR="00015DEA" w:rsidRPr="00015DEA" w:rsidRDefault="00015DEA" w:rsidP="00D874AC">
      <w:pPr>
        <w:pStyle w:val="Montextenumrot"/>
      </w:pPr>
    </w:p>
    <w:p w14:paraId="29EB23C7" w14:textId="77777777" w:rsidR="00513542" w:rsidRDefault="00513542" w:rsidP="00C81685">
      <w:pPr>
        <w:pStyle w:val="Titre9"/>
      </w:pPr>
      <w:bookmarkStart w:id="99" w:name="_Toc518394709"/>
      <w:bookmarkStart w:id="100" w:name="_Toc536624590"/>
      <w:bookmarkStart w:id="101" w:name="_Toc164415552"/>
      <w:r>
        <w:t>Titre</w:t>
      </w:r>
      <w:bookmarkEnd w:id="99"/>
      <w:bookmarkEnd w:id="100"/>
      <w:bookmarkEnd w:id="101"/>
    </w:p>
    <w:p w14:paraId="3CC861EF" w14:textId="77777777" w:rsidR="00015DEA" w:rsidRPr="00015DEA" w:rsidRDefault="00015DEA" w:rsidP="00D874AC">
      <w:pPr>
        <w:pStyle w:val="Montextenumrot"/>
      </w:pPr>
    </w:p>
    <w:p w14:paraId="6E61E317" w14:textId="77777777" w:rsidR="00513542" w:rsidRDefault="00513542" w:rsidP="00D54869">
      <w:pPr>
        <w:pStyle w:val="Titre4"/>
      </w:pPr>
      <w:bookmarkStart w:id="102" w:name="_Toc518394710"/>
      <w:bookmarkStart w:id="103" w:name="_Toc536624591"/>
      <w:bookmarkStart w:id="104" w:name="_Toc164415553"/>
      <w:r>
        <w:lastRenderedPageBreak/>
        <w:t>Titre de la section 2</w:t>
      </w:r>
      <w:bookmarkEnd w:id="102"/>
      <w:bookmarkEnd w:id="103"/>
      <w:bookmarkEnd w:id="104"/>
    </w:p>
    <w:p w14:paraId="3C51DE52" w14:textId="77777777" w:rsidR="00015DEA" w:rsidRPr="00015DEA" w:rsidRDefault="00015DEA" w:rsidP="00D874AC">
      <w:pPr>
        <w:pStyle w:val="Montextenumrot"/>
      </w:pPr>
    </w:p>
    <w:p w14:paraId="2BCAB819" w14:textId="77777777" w:rsidR="00513542" w:rsidRDefault="00513542" w:rsidP="00D54869">
      <w:pPr>
        <w:pStyle w:val="Titre5"/>
      </w:pPr>
      <w:bookmarkStart w:id="105" w:name="_Toc518394711"/>
      <w:bookmarkStart w:id="106" w:name="_Toc536624592"/>
      <w:bookmarkStart w:id="107" w:name="_Toc164415554"/>
      <w:r>
        <w:t>Titr</w:t>
      </w:r>
      <w:bookmarkEnd w:id="105"/>
      <w:r w:rsidR="00644752">
        <w:t>e</w:t>
      </w:r>
      <w:bookmarkEnd w:id="106"/>
      <w:bookmarkEnd w:id="107"/>
    </w:p>
    <w:p w14:paraId="1B05556D" w14:textId="77777777" w:rsidR="00015DEA" w:rsidRPr="00015DEA" w:rsidRDefault="00015DEA" w:rsidP="00D874AC">
      <w:pPr>
        <w:pStyle w:val="Montextenumrot"/>
      </w:pPr>
    </w:p>
    <w:p w14:paraId="36AAEEDF" w14:textId="77777777" w:rsidR="00513542" w:rsidRDefault="00513542" w:rsidP="00D54869">
      <w:pPr>
        <w:pStyle w:val="Titre6"/>
      </w:pPr>
      <w:bookmarkStart w:id="108" w:name="_Toc518394712"/>
      <w:bookmarkStart w:id="109" w:name="_Toc536624593"/>
      <w:bookmarkStart w:id="110" w:name="_Toc164415555"/>
      <w:r>
        <w:t>Titre</w:t>
      </w:r>
      <w:bookmarkEnd w:id="108"/>
      <w:bookmarkEnd w:id="109"/>
      <w:bookmarkEnd w:id="110"/>
    </w:p>
    <w:p w14:paraId="569AA44C" w14:textId="77777777" w:rsidR="00015DEA" w:rsidRPr="00015DEA" w:rsidRDefault="00015DEA" w:rsidP="00D874AC">
      <w:pPr>
        <w:pStyle w:val="Montextenumrot"/>
      </w:pPr>
    </w:p>
    <w:p w14:paraId="059DD5CC" w14:textId="77777777" w:rsidR="00513542" w:rsidRDefault="00513542" w:rsidP="00D54869">
      <w:pPr>
        <w:pStyle w:val="Titre7"/>
      </w:pPr>
      <w:bookmarkStart w:id="111" w:name="_Toc518394713"/>
      <w:bookmarkStart w:id="112" w:name="_Toc536624594"/>
      <w:bookmarkStart w:id="113" w:name="_Toc164415556"/>
      <w:r>
        <w:t>Titre</w:t>
      </w:r>
      <w:bookmarkEnd w:id="111"/>
      <w:bookmarkEnd w:id="112"/>
      <w:bookmarkEnd w:id="113"/>
    </w:p>
    <w:p w14:paraId="131FB2F4" w14:textId="77777777" w:rsidR="00015DEA" w:rsidRPr="00015DEA" w:rsidRDefault="00015DEA" w:rsidP="00D874AC">
      <w:pPr>
        <w:pStyle w:val="Montextenumrot"/>
      </w:pPr>
    </w:p>
    <w:p w14:paraId="4220E4D3" w14:textId="77777777" w:rsidR="00513542" w:rsidRDefault="00513542" w:rsidP="00D54869">
      <w:pPr>
        <w:pStyle w:val="Titre8"/>
      </w:pPr>
      <w:bookmarkStart w:id="114" w:name="_Toc518394714"/>
      <w:bookmarkStart w:id="115" w:name="_Toc536624595"/>
      <w:bookmarkStart w:id="116" w:name="_Toc164415557"/>
      <w:r>
        <w:t>Titre</w:t>
      </w:r>
      <w:bookmarkEnd w:id="114"/>
      <w:bookmarkEnd w:id="115"/>
      <w:bookmarkEnd w:id="116"/>
    </w:p>
    <w:p w14:paraId="02F7569C" w14:textId="77777777" w:rsidR="00015DEA" w:rsidRPr="00015DEA" w:rsidRDefault="00015DEA" w:rsidP="00D874AC">
      <w:pPr>
        <w:pStyle w:val="Montextenumrot"/>
      </w:pPr>
    </w:p>
    <w:p w14:paraId="65C25DFC" w14:textId="77777777" w:rsidR="00513542" w:rsidRDefault="00513542" w:rsidP="00C81685">
      <w:pPr>
        <w:pStyle w:val="Titre9"/>
      </w:pPr>
      <w:bookmarkStart w:id="117" w:name="_Toc518394715"/>
      <w:bookmarkStart w:id="118" w:name="_Toc536624596"/>
      <w:bookmarkStart w:id="119" w:name="_Toc164415558"/>
      <w:r>
        <w:t>Titre</w:t>
      </w:r>
      <w:bookmarkEnd w:id="117"/>
      <w:bookmarkEnd w:id="118"/>
      <w:bookmarkEnd w:id="119"/>
    </w:p>
    <w:p w14:paraId="6C9C790B" w14:textId="77777777" w:rsidR="00015DEA" w:rsidRPr="00015DEA" w:rsidRDefault="00015DEA" w:rsidP="00D874AC">
      <w:pPr>
        <w:pStyle w:val="Montextenumrot"/>
      </w:pPr>
    </w:p>
    <w:p w14:paraId="49DC8C70" w14:textId="77777777" w:rsidR="00513542" w:rsidRDefault="00513542" w:rsidP="00E16DA7">
      <w:pPr>
        <w:pStyle w:val="TitresconclusionChapitres"/>
      </w:pPr>
      <w:bookmarkStart w:id="120" w:name="_Toc518394716"/>
      <w:bookmarkStart w:id="121" w:name="_Toc536624597"/>
      <w:bookmarkStart w:id="122" w:name="_Toc164415559"/>
      <w:r>
        <w:lastRenderedPageBreak/>
        <w:t>Conclusion du chapitre II</w:t>
      </w:r>
      <w:bookmarkEnd w:id="120"/>
      <w:bookmarkEnd w:id="121"/>
      <w:bookmarkEnd w:id="122"/>
    </w:p>
    <w:p w14:paraId="2D047ED4" w14:textId="77777777" w:rsidR="00887972" w:rsidRDefault="00887972" w:rsidP="00D874AC">
      <w:pPr>
        <w:pStyle w:val="Montextenumrot"/>
      </w:pPr>
      <w:r>
        <w:t xml:space="preserve"> </w:t>
      </w:r>
    </w:p>
    <w:p w14:paraId="20825233" w14:textId="77777777" w:rsidR="00887972" w:rsidRDefault="00887972" w:rsidP="0022259D"/>
    <w:p w14:paraId="4298376F" w14:textId="77777777" w:rsidR="00644752" w:rsidRDefault="00644752" w:rsidP="0022259D">
      <w:pPr>
        <w:sectPr w:rsidR="00644752" w:rsidSect="00304D08">
          <w:type w:val="oddPage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64936D0C" w14:textId="77777777" w:rsidR="00513542" w:rsidRPr="002F4E47" w:rsidRDefault="00513542" w:rsidP="00E16DA7">
      <w:pPr>
        <w:pStyle w:val="TitresconclusionTitres"/>
      </w:pPr>
      <w:bookmarkStart w:id="123" w:name="_Toc518394717"/>
      <w:bookmarkStart w:id="124" w:name="_Toc536624598"/>
      <w:bookmarkStart w:id="125" w:name="_Toc164415560"/>
      <w:r w:rsidRPr="002F4E47">
        <w:lastRenderedPageBreak/>
        <w:t>Conclusion du titre I</w:t>
      </w:r>
      <w:bookmarkEnd w:id="123"/>
      <w:bookmarkEnd w:id="124"/>
      <w:bookmarkEnd w:id="125"/>
    </w:p>
    <w:p w14:paraId="06CB4964" w14:textId="77777777" w:rsidR="00A9474F" w:rsidRDefault="00A9474F" w:rsidP="00D874AC">
      <w:pPr>
        <w:pStyle w:val="Montextenumrot"/>
      </w:pPr>
    </w:p>
    <w:p w14:paraId="3FCB479C" w14:textId="77777777" w:rsidR="00887972" w:rsidRDefault="00887972" w:rsidP="0022259D"/>
    <w:p w14:paraId="7487140B" w14:textId="77777777" w:rsidR="00887972" w:rsidRDefault="00887972" w:rsidP="0022259D">
      <w:pPr>
        <w:sectPr w:rsidR="00887972" w:rsidSect="00304D08">
          <w:type w:val="oddPage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7D18EB2B" w14:textId="77777777" w:rsidR="00513542" w:rsidRPr="002F4E47" w:rsidRDefault="00513542" w:rsidP="002F4E47">
      <w:pPr>
        <w:pStyle w:val="Titre2"/>
      </w:pPr>
      <w:bookmarkStart w:id="126" w:name="_Toc518394718"/>
      <w:bookmarkStart w:id="127" w:name="_Toc536624599"/>
      <w:bookmarkStart w:id="128" w:name="_Toc164415561"/>
      <w:r w:rsidRPr="002F4E47">
        <w:lastRenderedPageBreak/>
        <w:t>titre du II</w:t>
      </w:r>
      <w:bookmarkEnd w:id="126"/>
      <w:bookmarkEnd w:id="127"/>
      <w:bookmarkEnd w:id="128"/>
    </w:p>
    <w:p w14:paraId="4002D685" w14:textId="77777777" w:rsidR="00A9474F" w:rsidRDefault="00A9474F" w:rsidP="00D874AC">
      <w:pPr>
        <w:pStyle w:val="Montextenumrot"/>
      </w:pPr>
    </w:p>
    <w:p w14:paraId="47EC7692" w14:textId="77777777" w:rsidR="00A9474F" w:rsidRDefault="00A9474F" w:rsidP="0022259D"/>
    <w:p w14:paraId="558D991A" w14:textId="77777777" w:rsidR="00A9474F" w:rsidRDefault="00A9474F" w:rsidP="0022259D">
      <w:pPr>
        <w:sectPr w:rsidR="00A9474F" w:rsidSect="00304D08">
          <w:type w:val="oddPage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34376106" w14:textId="77777777" w:rsidR="00513542" w:rsidRDefault="00513542" w:rsidP="00D54869">
      <w:pPr>
        <w:pStyle w:val="Titre3"/>
      </w:pPr>
      <w:bookmarkStart w:id="129" w:name="_Toc518394719"/>
      <w:bookmarkStart w:id="130" w:name="_Toc536624600"/>
      <w:bookmarkStart w:id="131" w:name="_Toc164415562"/>
      <w:r>
        <w:lastRenderedPageBreak/>
        <w:t>titre du chapitre I</w:t>
      </w:r>
      <w:bookmarkEnd w:id="129"/>
      <w:bookmarkEnd w:id="130"/>
      <w:bookmarkEnd w:id="131"/>
    </w:p>
    <w:p w14:paraId="4B91F035" w14:textId="77777777" w:rsidR="00887972" w:rsidRDefault="00887972" w:rsidP="00D874AC">
      <w:pPr>
        <w:pStyle w:val="Montextenumrot"/>
      </w:pPr>
      <w:r>
        <w:t xml:space="preserve"> </w:t>
      </w:r>
    </w:p>
    <w:p w14:paraId="38B8F09B" w14:textId="77777777" w:rsidR="00465A79" w:rsidRDefault="00465A79" w:rsidP="00D874AC">
      <w:pPr>
        <w:pStyle w:val="Montextenumrot"/>
      </w:pPr>
    </w:p>
    <w:p w14:paraId="29F32B7F" w14:textId="77777777" w:rsidR="00887972" w:rsidRDefault="00887972" w:rsidP="0022259D">
      <w:pPr>
        <w:sectPr w:rsidR="00887972" w:rsidSect="00304D08">
          <w:type w:val="oddPage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70D88206" w14:textId="77777777" w:rsidR="00513542" w:rsidRDefault="00513542" w:rsidP="00D54869">
      <w:pPr>
        <w:pStyle w:val="Titre4"/>
      </w:pPr>
      <w:bookmarkStart w:id="132" w:name="_Toc518394720"/>
      <w:bookmarkStart w:id="133" w:name="_Toc536624601"/>
      <w:bookmarkStart w:id="134" w:name="_Toc164415563"/>
      <w:r>
        <w:lastRenderedPageBreak/>
        <w:t>Titre de la section 1</w:t>
      </w:r>
      <w:bookmarkEnd w:id="132"/>
      <w:bookmarkEnd w:id="133"/>
      <w:bookmarkEnd w:id="134"/>
    </w:p>
    <w:p w14:paraId="3D0106AF" w14:textId="77777777" w:rsidR="00887972" w:rsidRPr="00887972" w:rsidRDefault="00887972" w:rsidP="00D874AC">
      <w:pPr>
        <w:pStyle w:val="Montextenumrot"/>
      </w:pPr>
    </w:p>
    <w:p w14:paraId="6B6A2DA1" w14:textId="77777777" w:rsidR="00513542" w:rsidRDefault="00513542" w:rsidP="00D54869">
      <w:pPr>
        <w:pStyle w:val="Titre5"/>
      </w:pPr>
      <w:bookmarkStart w:id="135" w:name="_Toc518394721"/>
      <w:bookmarkStart w:id="136" w:name="_Toc536624602"/>
      <w:bookmarkStart w:id="137" w:name="_Toc164415564"/>
      <w:r>
        <w:t>Titr</w:t>
      </w:r>
      <w:r w:rsidR="003E4AFC">
        <w:t>e</w:t>
      </w:r>
      <w:bookmarkEnd w:id="135"/>
      <w:bookmarkEnd w:id="136"/>
      <w:bookmarkEnd w:id="137"/>
    </w:p>
    <w:p w14:paraId="63657352" w14:textId="77777777" w:rsidR="00887972" w:rsidRPr="00887972" w:rsidRDefault="00887972" w:rsidP="00D874AC">
      <w:pPr>
        <w:pStyle w:val="Montextenumrot"/>
      </w:pPr>
    </w:p>
    <w:p w14:paraId="4605F81D" w14:textId="77777777" w:rsidR="00513542" w:rsidRDefault="00513542" w:rsidP="00D54869">
      <w:pPr>
        <w:pStyle w:val="Titre6"/>
      </w:pPr>
      <w:bookmarkStart w:id="138" w:name="_Toc518394722"/>
      <w:bookmarkStart w:id="139" w:name="_Toc536624603"/>
      <w:bookmarkStart w:id="140" w:name="_Toc164415565"/>
      <w:r>
        <w:t>Titre</w:t>
      </w:r>
      <w:bookmarkEnd w:id="138"/>
      <w:bookmarkEnd w:id="139"/>
      <w:bookmarkEnd w:id="140"/>
    </w:p>
    <w:p w14:paraId="6E0C5CE1" w14:textId="77777777" w:rsidR="00887972" w:rsidRPr="00887972" w:rsidRDefault="00887972" w:rsidP="00D874AC">
      <w:pPr>
        <w:pStyle w:val="Montextenumrot"/>
      </w:pPr>
    </w:p>
    <w:p w14:paraId="6B54169A" w14:textId="77777777" w:rsidR="00513542" w:rsidRDefault="00513542" w:rsidP="00D54869">
      <w:pPr>
        <w:pStyle w:val="Titre7"/>
      </w:pPr>
      <w:bookmarkStart w:id="141" w:name="_Toc518394723"/>
      <w:bookmarkStart w:id="142" w:name="_Toc536624604"/>
      <w:bookmarkStart w:id="143" w:name="_Toc164415566"/>
      <w:r>
        <w:t>Titre</w:t>
      </w:r>
      <w:bookmarkEnd w:id="141"/>
      <w:bookmarkEnd w:id="142"/>
      <w:bookmarkEnd w:id="143"/>
    </w:p>
    <w:p w14:paraId="13F3FD52" w14:textId="77777777" w:rsidR="00887972" w:rsidRPr="00887972" w:rsidRDefault="00887972" w:rsidP="00D874AC">
      <w:pPr>
        <w:pStyle w:val="Montextenumrot"/>
      </w:pPr>
    </w:p>
    <w:p w14:paraId="1249F182" w14:textId="77777777" w:rsidR="00513542" w:rsidRDefault="00513542" w:rsidP="00D54869">
      <w:pPr>
        <w:pStyle w:val="Titre8"/>
      </w:pPr>
      <w:bookmarkStart w:id="144" w:name="_Toc518394724"/>
      <w:bookmarkStart w:id="145" w:name="_Toc536624605"/>
      <w:bookmarkStart w:id="146" w:name="_Toc164415567"/>
      <w:r>
        <w:t>Titre</w:t>
      </w:r>
      <w:bookmarkEnd w:id="144"/>
      <w:bookmarkEnd w:id="145"/>
      <w:bookmarkEnd w:id="146"/>
    </w:p>
    <w:p w14:paraId="39C2BCFA" w14:textId="77777777" w:rsidR="00887972" w:rsidRPr="00887972" w:rsidRDefault="00887972" w:rsidP="00D874AC">
      <w:pPr>
        <w:pStyle w:val="Montextenumrot"/>
      </w:pPr>
    </w:p>
    <w:p w14:paraId="7ED897DC" w14:textId="77777777" w:rsidR="00513542" w:rsidRDefault="00513542" w:rsidP="00C81685">
      <w:pPr>
        <w:pStyle w:val="Titre9"/>
      </w:pPr>
      <w:bookmarkStart w:id="147" w:name="_Toc518394725"/>
      <w:bookmarkStart w:id="148" w:name="_Toc536624606"/>
      <w:bookmarkStart w:id="149" w:name="_Toc164415568"/>
      <w:r>
        <w:t>Titre</w:t>
      </w:r>
      <w:bookmarkEnd w:id="147"/>
      <w:bookmarkEnd w:id="148"/>
      <w:bookmarkEnd w:id="149"/>
    </w:p>
    <w:p w14:paraId="5646D958" w14:textId="77777777" w:rsidR="00887972" w:rsidRPr="00887972" w:rsidRDefault="00887972" w:rsidP="00D874AC">
      <w:pPr>
        <w:pStyle w:val="Montextenumrot"/>
      </w:pPr>
    </w:p>
    <w:p w14:paraId="770CD9B6" w14:textId="77777777" w:rsidR="00513542" w:rsidRDefault="00513542" w:rsidP="00D54869">
      <w:pPr>
        <w:pStyle w:val="Titre4"/>
      </w:pPr>
      <w:bookmarkStart w:id="150" w:name="_Toc518394726"/>
      <w:bookmarkStart w:id="151" w:name="_Toc536624607"/>
      <w:bookmarkStart w:id="152" w:name="_Toc164415569"/>
      <w:r>
        <w:lastRenderedPageBreak/>
        <w:t>Titre de la section 2</w:t>
      </w:r>
      <w:bookmarkEnd w:id="150"/>
      <w:bookmarkEnd w:id="151"/>
      <w:bookmarkEnd w:id="152"/>
    </w:p>
    <w:p w14:paraId="430905AA" w14:textId="77777777" w:rsidR="00887972" w:rsidRPr="00887972" w:rsidRDefault="00887972" w:rsidP="00D874AC">
      <w:pPr>
        <w:pStyle w:val="Montextenumrot"/>
      </w:pPr>
    </w:p>
    <w:p w14:paraId="4C2B2FFC" w14:textId="77777777" w:rsidR="00513542" w:rsidRDefault="003E4AFC" w:rsidP="00D54869">
      <w:pPr>
        <w:pStyle w:val="Titre5"/>
      </w:pPr>
      <w:bookmarkStart w:id="153" w:name="_Toc518394727"/>
      <w:bookmarkStart w:id="154" w:name="_Toc536624608"/>
      <w:bookmarkStart w:id="155" w:name="_Toc164415570"/>
      <w:r>
        <w:t>Titre</w:t>
      </w:r>
      <w:bookmarkEnd w:id="153"/>
      <w:bookmarkEnd w:id="154"/>
      <w:bookmarkEnd w:id="155"/>
    </w:p>
    <w:p w14:paraId="2FDCBF99" w14:textId="77777777" w:rsidR="00887972" w:rsidRPr="00887972" w:rsidRDefault="00887972" w:rsidP="00D874AC">
      <w:pPr>
        <w:pStyle w:val="Montextenumrot"/>
      </w:pPr>
    </w:p>
    <w:p w14:paraId="42AF1D62" w14:textId="77777777" w:rsidR="00887972" w:rsidRDefault="00513542" w:rsidP="003E4AFC">
      <w:pPr>
        <w:pStyle w:val="Titre6"/>
      </w:pPr>
      <w:bookmarkStart w:id="156" w:name="_Toc518394728"/>
      <w:bookmarkStart w:id="157" w:name="_Toc536624609"/>
      <w:bookmarkStart w:id="158" w:name="_Toc164415571"/>
      <w:r>
        <w:t>Titre</w:t>
      </w:r>
      <w:bookmarkEnd w:id="156"/>
      <w:bookmarkEnd w:id="157"/>
      <w:bookmarkEnd w:id="158"/>
    </w:p>
    <w:p w14:paraId="53071968" w14:textId="77777777" w:rsidR="003E4AFC" w:rsidRPr="003E4AFC" w:rsidRDefault="003E4AFC" w:rsidP="00D874AC">
      <w:pPr>
        <w:pStyle w:val="Montextenumrot"/>
      </w:pPr>
    </w:p>
    <w:p w14:paraId="52669EB2" w14:textId="77777777" w:rsidR="008C3927" w:rsidRDefault="00513542" w:rsidP="00D54869">
      <w:pPr>
        <w:pStyle w:val="Titre7"/>
      </w:pPr>
      <w:bookmarkStart w:id="159" w:name="_Toc536624610"/>
      <w:bookmarkStart w:id="160" w:name="_Toc164415572"/>
      <w:bookmarkStart w:id="161" w:name="_Toc518394729"/>
      <w:r>
        <w:t>Titr</w:t>
      </w:r>
      <w:r w:rsidR="003E4AFC">
        <w:t>e</w:t>
      </w:r>
      <w:bookmarkEnd w:id="159"/>
      <w:bookmarkEnd w:id="160"/>
    </w:p>
    <w:p w14:paraId="45E2EC6E" w14:textId="77777777" w:rsidR="00513542" w:rsidRDefault="00513542" w:rsidP="00D874AC">
      <w:pPr>
        <w:pStyle w:val="Montextenumrot"/>
      </w:pPr>
      <w:proofErr w:type="gramStart"/>
      <w:r>
        <w:t>e</w:t>
      </w:r>
      <w:bookmarkEnd w:id="161"/>
      <w:proofErr w:type="gramEnd"/>
    </w:p>
    <w:p w14:paraId="2D9502AA" w14:textId="77777777" w:rsidR="00513542" w:rsidRDefault="00513542" w:rsidP="00D54869">
      <w:pPr>
        <w:pStyle w:val="Titre8"/>
      </w:pPr>
      <w:bookmarkStart w:id="162" w:name="_Toc518394730"/>
      <w:bookmarkStart w:id="163" w:name="_Toc536624611"/>
      <w:bookmarkStart w:id="164" w:name="_Toc164415573"/>
      <w:r>
        <w:t>Titre</w:t>
      </w:r>
      <w:bookmarkEnd w:id="162"/>
      <w:bookmarkEnd w:id="163"/>
      <w:bookmarkEnd w:id="164"/>
    </w:p>
    <w:p w14:paraId="48941145" w14:textId="77777777" w:rsidR="0096025C" w:rsidRPr="0096025C" w:rsidRDefault="0096025C" w:rsidP="00D874AC">
      <w:pPr>
        <w:pStyle w:val="Montextenumrot"/>
      </w:pPr>
    </w:p>
    <w:p w14:paraId="736751EA" w14:textId="77777777" w:rsidR="00513542" w:rsidRDefault="00513542" w:rsidP="00C81685">
      <w:pPr>
        <w:pStyle w:val="Titre9"/>
      </w:pPr>
      <w:bookmarkStart w:id="165" w:name="_Toc518394731"/>
      <w:bookmarkStart w:id="166" w:name="_Toc536624612"/>
      <w:bookmarkStart w:id="167" w:name="_Toc164415574"/>
      <w:r>
        <w:t>Titre</w:t>
      </w:r>
      <w:bookmarkEnd w:id="165"/>
      <w:bookmarkEnd w:id="166"/>
      <w:bookmarkEnd w:id="167"/>
    </w:p>
    <w:p w14:paraId="5DBE73A5" w14:textId="77777777" w:rsidR="0096025C" w:rsidRPr="0096025C" w:rsidRDefault="0096025C" w:rsidP="00D874AC">
      <w:pPr>
        <w:pStyle w:val="Montextenumrot"/>
      </w:pPr>
    </w:p>
    <w:p w14:paraId="6E6761AC" w14:textId="77777777" w:rsidR="00513542" w:rsidRDefault="00513542" w:rsidP="00E16DA7">
      <w:pPr>
        <w:pStyle w:val="TitresconclusionChapitres"/>
      </w:pPr>
      <w:bookmarkStart w:id="168" w:name="_Toc518394732"/>
      <w:bookmarkStart w:id="169" w:name="_Toc536624613"/>
      <w:bookmarkStart w:id="170" w:name="_Toc164415575"/>
      <w:r>
        <w:lastRenderedPageBreak/>
        <w:t>Conclusion du chapitre I</w:t>
      </w:r>
      <w:bookmarkEnd w:id="168"/>
      <w:bookmarkEnd w:id="169"/>
      <w:bookmarkEnd w:id="170"/>
    </w:p>
    <w:p w14:paraId="0F1AF06F" w14:textId="77777777" w:rsidR="0096025C" w:rsidRDefault="0096025C" w:rsidP="00D874AC">
      <w:pPr>
        <w:pStyle w:val="Montextenumrot"/>
      </w:pPr>
    </w:p>
    <w:p w14:paraId="17868A00" w14:textId="77777777" w:rsidR="00BE3C4D" w:rsidRDefault="00BE3C4D" w:rsidP="0022259D"/>
    <w:p w14:paraId="1F68D3E8" w14:textId="77777777" w:rsidR="0096025C" w:rsidRDefault="0096025C" w:rsidP="0022259D">
      <w:pPr>
        <w:sectPr w:rsidR="0096025C" w:rsidSect="00304D08">
          <w:type w:val="oddPage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13961DB6" w14:textId="77777777" w:rsidR="002E1A69" w:rsidRDefault="002E1A69" w:rsidP="002E1A69">
      <w:pPr>
        <w:pStyle w:val="Titre3"/>
      </w:pPr>
      <w:bookmarkStart w:id="171" w:name="_Toc518394733"/>
      <w:bookmarkStart w:id="172" w:name="_Toc536624614"/>
      <w:bookmarkStart w:id="173" w:name="_Toc164415576"/>
      <w:r>
        <w:lastRenderedPageBreak/>
        <w:t>titre du chapitre II</w:t>
      </w:r>
      <w:bookmarkEnd w:id="171"/>
      <w:bookmarkEnd w:id="172"/>
      <w:bookmarkEnd w:id="173"/>
    </w:p>
    <w:p w14:paraId="00FE8BF7" w14:textId="1CCE918A" w:rsidR="0096025C" w:rsidRDefault="0096025C" w:rsidP="00D874AC">
      <w:pPr>
        <w:pStyle w:val="Montextenumrot"/>
      </w:pPr>
    </w:p>
    <w:p w14:paraId="404C22BA" w14:textId="77777777" w:rsidR="0096025C" w:rsidRDefault="0096025C" w:rsidP="0022259D"/>
    <w:p w14:paraId="43DD028D" w14:textId="77777777" w:rsidR="003E4AFC" w:rsidRDefault="003E4AFC" w:rsidP="0022259D">
      <w:pPr>
        <w:sectPr w:rsidR="003E4AFC" w:rsidSect="00304D08">
          <w:type w:val="oddPage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10B7BD62" w14:textId="77777777" w:rsidR="002E1A69" w:rsidRDefault="002E1A69" w:rsidP="002E1A69">
      <w:pPr>
        <w:pStyle w:val="Titre4"/>
      </w:pPr>
      <w:bookmarkStart w:id="174" w:name="_Toc518394734"/>
      <w:bookmarkStart w:id="175" w:name="_Toc536624615"/>
      <w:bookmarkStart w:id="176" w:name="_Toc164415577"/>
      <w:r>
        <w:lastRenderedPageBreak/>
        <w:t>Titre de la section 1</w:t>
      </w:r>
      <w:bookmarkEnd w:id="174"/>
      <w:bookmarkEnd w:id="175"/>
      <w:bookmarkEnd w:id="176"/>
    </w:p>
    <w:p w14:paraId="73E90A20" w14:textId="77777777" w:rsidR="0096025C" w:rsidRPr="0096025C" w:rsidRDefault="0096025C" w:rsidP="00D874AC">
      <w:pPr>
        <w:pStyle w:val="Montextenumrot"/>
      </w:pPr>
    </w:p>
    <w:p w14:paraId="4E36704D" w14:textId="77777777" w:rsidR="002E1A69" w:rsidRDefault="00CE1B49" w:rsidP="002E1A69">
      <w:pPr>
        <w:pStyle w:val="Titre5"/>
      </w:pPr>
      <w:bookmarkStart w:id="177" w:name="_Toc536624616"/>
      <w:bookmarkStart w:id="178" w:name="_Toc164415578"/>
      <w:r>
        <w:t>Titre</w:t>
      </w:r>
      <w:bookmarkEnd w:id="177"/>
      <w:bookmarkEnd w:id="178"/>
    </w:p>
    <w:p w14:paraId="197F0B6C" w14:textId="77777777" w:rsidR="0096025C" w:rsidRPr="0096025C" w:rsidRDefault="0096025C" w:rsidP="00D874AC">
      <w:pPr>
        <w:pStyle w:val="Montextenumrot"/>
      </w:pPr>
    </w:p>
    <w:p w14:paraId="39E5F2B8" w14:textId="77777777" w:rsidR="002E1A69" w:rsidRDefault="00CE1B49" w:rsidP="002E1A69">
      <w:pPr>
        <w:pStyle w:val="Titre6"/>
      </w:pPr>
      <w:bookmarkStart w:id="179" w:name="_Toc536624617"/>
      <w:bookmarkStart w:id="180" w:name="_Toc164415579"/>
      <w:r>
        <w:t>Titre</w:t>
      </w:r>
      <w:bookmarkEnd w:id="179"/>
      <w:bookmarkEnd w:id="180"/>
    </w:p>
    <w:p w14:paraId="459D576F" w14:textId="77777777" w:rsidR="0096025C" w:rsidRPr="0096025C" w:rsidRDefault="0096025C" w:rsidP="00D874AC">
      <w:pPr>
        <w:pStyle w:val="Montextenumrot"/>
      </w:pPr>
    </w:p>
    <w:p w14:paraId="403007F4" w14:textId="77777777" w:rsidR="002E1A69" w:rsidRDefault="002E1A69" w:rsidP="002E1A69">
      <w:pPr>
        <w:pStyle w:val="Titre7"/>
      </w:pPr>
      <w:bookmarkStart w:id="181" w:name="_Toc518394737"/>
      <w:bookmarkStart w:id="182" w:name="_Toc536624618"/>
      <w:bookmarkStart w:id="183" w:name="_Toc164415580"/>
      <w:r>
        <w:t>Titre</w:t>
      </w:r>
      <w:bookmarkEnd w:id="181"/>
      <w:bookmarkEnd w:id="182"/>
      <w:bookmarkEnd w:id="183"/>
    </w:p>
    <w:p w14:paraId="0DADF230" w14:textId="77777777" w:rsidR="0096025C" w:rsidRPr="0096025C" w:rsidRDefault="0096025C" w:rsidP="00D874AC">
      <w:pPr>
        <w:pStyle w:val="Montextenumrot"/>
      </w:pPr>
    </w:p>
    <w:p w14:paraId="6530C70B" w14:textId="77777777" w:rsidR="002E1A69" w:rsidRDefault="002E1A69" w:rsidP="002E1A69">
      <w:pPr>
        <w:pStyle w:val="Titre8"/>
      </w:pPr>
      <w:bookmarkStart w:id="184" w:name="_Toc518394738"/>
      <w:bookmarkStart w:id="185" w:name="_Toc536624619"/>
      <w:bookmarkStart w:id="186" w:name="_Toc164415581"/>
      <w:r>
        <w:t>Titre</w:t>
      </w:r>
      <w:bookmarkEnd w:id="184"/>
      <w:bookmarkEnd w:id="185"/>
      <w:bookmarkEnd w:id="186"/>
    </w:p>
    <w:p w14:paraId="1B50E643" w14:textId="77777777" w:rsidR="0096025C" w:rsidRPr="0096025C" w:rsidRDefault="0096025C" w:rsidP="00D874AC">
      <w:pPr>
        <w:pStyle w:val="Montextenumrot"/>
      </w:pPr>
    </w:p>
    <w:p w14:paraId="099E5616" w14:textId="77777777" w:rsidR="002E1A69" w:rsidRDefault="002E1A69" w:rsidP="00C81685">
      <w:pPr>
        <w:pStyle w:val="Titre9"/>
      </w:pPr>
      <w:bookmarkStart w:id="187" w:name="_Toc518394739"/>
      <w:bookmarkStart w:id="188" w:name="_Toc536624620"/>
      <w:bookmarkStart w:id="189" w:name="_Toc164415582"/>
      <w:r>
        <w:t>Titre</w:t>
      </w:r>
      <w:bookmarkEnd w:id="187"/>
      <w:bookmarkEnd w:id="188"/>
      <w:bookmarkEnd w:id="189"/>
    </w:p>
    <w:p w14:paraId="1A5930E2" w14:textId="77777777" w:rsidR="0096025C" w:rsidRPr="0096025C" w:rsidRDefault="0096025C" w:rsidP="00D874AC">
      <w:pPr>
        <w:pStyle w:val="Montextenumrot"/>
      </w:pPr>
    </w:p>
    <w:p w14:paraId="6AB50BFD" w14:textId="77777777" w:rsidR="002E1A69" w:rsidRDefault="002E1A69" w:rsidP="002E1A69">
      <w:pPr>
        <w:pStyle w:val="Titre4"/>
      </w:pPr>
      <w:bookmarkStart w:id="190" w:name="_Toc518394740"/>
      <w:bookmarkStart w:id="191" w:name="_Toc536624621"/>
      <w:bookmarkStart w:id="192" w:name="_Toc164415583"/>
      <w:r>
        <w:lastRenderedPageBreak/>
        <w:t>Titre de la section 2</w:t>
      </w:r>
      <w:bookmarkEnd w:id="190"/>
      <w:bookmarkEnd w:id="191"/>
      <w:bookmarkEnd w:id="192"/>
    </w:p>
    <w:p w14:paraId="3E99EA76" w14:textId="77777777" w:rsidR="0096025C" w:rsidRPr="0096025C" w:rsidRDefault="0096025C" w:rsidP="00D874AC">
      <w:pPr>
        <w:pStyle w:val="Montextenumrot"/>
      </w:pPr>
    </w:p>
    <w:p w14:paraId="31C48CE1" w14:textId="77777777" w:rsidR="002E1A69" w:rsidRDefault="00CE1B49" w:rsidP="002E1A69">
      <w:pPr>
        <w:pStyle w:val="Titre5"/>
      </w:pPr>
      <w:bookmarkStart w:id="193" w:name="_Toc536624622"/>
      <w:bookmarkStart w:id="194" w:name="_Toc164415584"/>
      <w:r>
        <w:t>Titre</w:t>
      </w:r>
      <w:bookmarkEnd w:id="193"/>
      <w:bookmarkEnd w:id="194"/>
    </w:p>
    <w:p w14:paraId="5C5D6FAD" w14:textId="77777777" w:rsidR="0096025C" w:rsidRPr="0096025C" w:rsidRDefault="0096025C" w:rsidP="00D874AC">
      <w:pPr>
        <w:pStyle w:val="Montextenumrot"/>
      </w:pPr>
    </w:p>
    <w:p w14:paraId="079214D2" w14:textId="77777777" w:rsidR="002E1A69" w:rsidRDefault="00CE1B49" w:rsidP="002E1A69">
      <w:pPr>
        <w:pStyle w:val="Titre6"/>
      </w:pPr>
      <w:bookmarkStart w:id="195" w:name="_Toc536624623"/>
      <w:bookmarkStart w:id="196" w:name="_Toc164415585"/>
      <w:r>
        <w:t>Titre</w:t>
      </w:r>
      <w:bookmarkEnd w:id="195"/>
      <w:bookmarkEnd w:id="196"/>
    </w:p>
    <w:p w14:paraId="0A356F05" w14:textId="77777777" w:rsidR="0096025C" w:rsidRPr="0096025C" w:rsidRDefault="0096025C" w:rsidP="00D874AC">
      <w:pPr>
        <w:pStyle w:val="Montextenumrot"/>
      </w:pPr>
    </w:p>
    <w:p w14:paraId="3EF0C52B" w14:textId="77777777" w:rsidR="002E1A69" w:rsidRDefault="002E1A69" w:rsidP="002E1A69">
      <w:pPr>
        <w:pStyle w:val="Titre7"/>
      </w:pPr>
      <w:bookmarkStart w:id="197" w:name="_Toc518394743"/>
      <w:bookmarkStart w:id="198" w:name="_Toc536624624"/>
      <w:bookmarkStart w:id="199" w:name="_Toc164415586"/>
      <w:r>
        <w:t>Titre</w:t>
      </w:r>
      <w:bookmarkEnd w:id="197"/>
      <w:bookmarkEnd w:id="198"/>
      <w:bookmarkEnd w:id="199"/>
    </w:p>
    <w:p w14:paraId="35C8DEDC" w14:textId="77777777" w:rsidR="0096025C" w:rsidRPr="0096025C" w:rsidRDefault="0096025C" w:rsidP="00D874AC">
      <w:pPr>
        <w:pStyle w:val="Montextenumrot"/>
      </w:pPr>
    </w:p>
    <w:p w14:paraId="761A6866" w14:textId="77777777" w:rsidR="002E1A69" w:rsidRDefault="002E1A69" w:rsidP="002E1A69">
      <w:pPr>
        <w:pStyle w:val="Titre8"/>
      </w:pPr>
      <w:bookmarkStart w:id="200" w:name="_Toc518394744"/>
      <w:bookmarkStart w:id="201" w:name="_Toc536624625"/>
      <w:bookmarkStart w:id="202" w:name="_Toc164415587"/>
      <w:r>
        <w:t>Titre</w:t>
      </w:r>
      <w:bookmarkEnd w:id="200"/>
      <w:bookmarkEnd w:id="201"/>
      <w:bookmarkEnd w:id="202"/>
    </w:p>
    <w:p w14:paraId="6E240005" w14:textId="77777777" w:rsidR="0096025C" w:rsidRPr="0096025C" w:rsidRDefault="0096025C" w:rsidP="00D874AC">
      <w:pPr>
        <w:pStyle w:val="Montextenumrot"/>
      </w:pPr>
    </w:p>
    <w:p w14:paraId="7621C077" w14:textId="77777777" w:rsidR="002E1A69" w:rsidRDefault="002E1A69" w:rsidP="00C81685">
      <w:pPr>
        <w:pStyle w:val="Titre9"/>
      </w:pPr>
      <w:bookmarkStart w:id="203" w:name="_Toc518394745"/>
      <w:bookmarkStart w:id="204" w:name="_Toc536624626"/>
      <w:bookmarkStart w:id="205" w:name="_Toc164415588"/>
      <w:r>
        <w:t>Titre</w:t>
      </w:r>
      <w:bookmarkEnd w:id="203"/>
      <w:bookmarkEnd w:id="204"/>
      <w:bookmarkEnd w:id="205"/>
    </w:p>
    <w:p w14:paraId="07E190CA" w14:textId="77777777" w:rsidR="0096025C" w:rsidRPr="0096025C" w:rsidRDefault="0096025C" w:rsidP="00D874AC">
      <w:pPr>
        <w:pStyle w:val="Montextenumrot"/>
      </w:pPr>
    </w:p>
    <w:p w14:paraId="737C5D16" w14:textId="77777777" w:rsidR="002E1A69" w:rsidRPr="0096025C" w:rsidRDefault="002E1A69" w:rsidP="00E16DA7">
      <w:pPr>
        <w:pStyle w:val="TitresconclusionChapitres"/>
      </w:pPr>
      <w:bookmarkStart w:id="206" w:name="_Toc518394746"/>
      <w:bookmarkStart w:id="207" w:name="_Toc536624627"/>
      <w:bookmarkStart w:id="208" w:name="_Toc164415589"/>
      <w:r w:rsidRPr="0096025C">
        <w:lastRenderedPageBreak/>
        <w:t>Conclusion du chapitre II</w:t>
      </w:r>
      <w:bookmarkEnd w:id="206"/>
      <w:bookmarkEnd w:id="207"/>
      <w:bookmarkEnd w:id="208"/>
    </w:p>
    <w:p w14:paraId="050C0EAE" w14:textId="77777777" w:rsidR="0096025C" w:rsidRDefault="0096025C" w:rsidP="00D874AC">
      <w:pPr>
        <w:pStyle w:val="Montextenumrot"/>
      </w:pPr>
    </w:p>
    <w:p w14:paraId="3A9BDC17" w14:textId="77777777" w:rsidR="0096025C" w:rsidRDefault="0096025C" w:rsidP="0022259D"/>
    <w:p w14:paraId="08571EA6" w14:textId="77777777" w:rsidR="00F9242D" w:rsidRDefault="00F9242D" w:rsidP="0022259D">
      <w:pPr>
        <w:sectPr w:rsidR="00F9242D" w:rsidSect="00304D08">
          <w:type w:val="oddPage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113F73F0" w14:textId="77777777" w:rsidR="00D54869" w:rsidRPr="00F9242D" w:rsidRDefault="00D54869" w:rsidP="00E16DA7">
      <w:pPr>
        <w:pStyle w:val="TitresconclusionTitres"/>
      </w:pPr>
      <w:bookmarkStart w:id="209" w:name="_Toc518394747"/>
      <w:bookmarkStart w:id="210" w:name="_Toc536624628"/>
      <w:bookmarkStart w:id="211" w:name="_Toc164415590"/>
      <w:r w:rsidRPr="00F9242D">
        <w:lastRenderedPageBreak/>
        <w:t>Conclusion du titre I</w:t>
      </w:r>
      <w:bookmarkEnd w:id="209"/>
      <w:r w:rsidR="00A45DCD" w:rsidRPr="00F9242D">
        <w:t>I</w:t>
      </w:r>
      <w:bookmarkEnd w:id="210"/>
      <w:bookmarkEnd w:id="211"/>
    </w:p>
    <w:p w14:paraId="4A4F896A" w14:textId="77777777" w:rsidR="000A3426" w:rsidRDefault="000A3426" w:rsidP="00D874AC">
      <w:pPr>
        <w:pStyle w:val="Montextenumrot"/>
      </w:pPr>
    </w:p>
    <w:p w14:paraId="68578F6E" w14:textId="77777777" w:rsidR="00F9242D" w:rsidRDefault="00F9242D" w:rsidP="0022259D"/>
    <w:p w14:paraId="02266CB2" w14:textId="77777777" w:rsidR="00F9242D" w:rsidRDefault="00F9242D" w:rsidP="0022259D">
      <w:pPr>
        <w:sectPr w:rsidR="00F9242D" w:rsidSect="00304D08">
          <w:type w:val="oddPage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17249433" w14:textId="3CDFD886" w:rsidR="00D54869" w:rsidRDefault="00D54869" w:rsidP="00E16DA7">
      <w:pPr>
        <w:pStyle w:val="TitresconclusionParties"/>
      </w:pPr>
      <w:bookmarkStart w:id="212" w:name="_Toc518394748"/>
      <w:bookmarkStart w:id="213" w:name="_Toc536624629"/>
      <w:bookmarkStart w:id="214" w:name="_Toc164415591"/>
      <w:r w:rsidRPr="000A3426">
        <w:lastRenderedPageBreak/>
        <w:t>Conclusion partie</w:t>
      </w:r>
      <w:bookmarkEnd w:id="212"/>
      <w:bookmarkEnd w:id="213"/>
      <w:r w:rsidR="00E16DA7">
        <w:t xml:space="preserve"> I</w:t>
      </w:r>
      <w:bookmarkEnd w:id="214"/>
    </w:p>
    <w:p w14:paraId="71563075" w14:textId="77777777" w:rsidR="000A3426" w:rsidRDefault="000A3426" w:rsidP="00D874AC">
      <w:pPr>
        <w:pStyle w:val="Montextenumrot"/>
      </w:pPr>
    </w:p>
    <w:p w14:paraId="128DF7BC" w14:textId="77777777" w:rsidR="000A3426" w:rsidRDefault="000A3426" w:rsidP="000A3426"/>
    <w:p w14:paraId="6B65AB41" w14:textId="77777777" w:rsidR="00F9242D" w:rsidRDefault="00F9242D" w:rsidP="000A3426">
      <w:pPr>
        <w:sectPr w:rsidR="00F9242D" w:rsidSect="00304D08">
          <w:type w:val="oddPage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3667D327" w14:textId="77777777" w:rsidR="002E1A69" w:rsidRDefault="002E1A69" w:rsidP="002E1A69">
      <w:pPr>
        <w:pStyle w:val="Titre1"/>
      </w:pPr>
      <w:bookmarkStart w:id="215" w:name="_Toc518394749"/>
      <w:bookmarkStart w:id="216" w:name="_Toc536624630"/>
      <w:bookmarkStart w:id="217" w:name="_Toc164415592"/>
      <w:r>
        <w:lastRenderedPageBreak/>
        <w:t>titre de la partie II</w:t>
      </w:r>
      <w:bookmarkEnd w:id="215"/>
      <w:bookmarkEnd w:id="216"/>
      <w:bookmarkEnd w:id="217"/>
    </w:p>
    <w:p w14:paraId="481C406E" w14:textId="77777777" w:rsidR="000A3426" w:rsidRDefault="000A3426" w:rsidP="00D874AC">
      <w:pPr>
        <w:pStyle w:val="Montextenumrot"/>
      </w:pPr>
    </w:p>
    <w:p w14:paraId="7EE09DD0" w14:textId="77777777" w:rsidR="00F9242D" w:rsidRDefault="00F9242D" w:rsidP="0022259D"/>
    <w:p w14:paraId="0A133D4F" w14:textId="77777777" w:rsidR="000A3426" w:rsidRDefault="000A3426" w:rsidP="0022259D">
      <w:pPr>
        <w:sectPr w:rsidR="000A3426" w:rsidSect="00304D08">
          <w:type w:val="oddPage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1F23C636" w14:textId="77777777" w:rsidR="002E1A69" w:rsidRDefault="00691118" w:rsidP="002E1A69">
      <w:pPr>
        <w:pStyle w:val="Titre2"/>
      </w:pPr>
      <w:bookmarkStart w:id="218" w:name="_Toc518394750"/>
      <w:bookmarkStart w:id="219" w:name="_Toc536624631"/>
      <w:r>
        <w:lastRenderedPageBreak/>
        <w:t> </w:t>
      </w:r>
      <w:bookmarkStart w:id="220" w:name="_Toc164415593"/>
      <w:r>
        <w:t>T</w:t>
      </w:r>
      <w:r w:rsidR="002E1A69">
        <w:t>itre du titre I</w:t>
      </w:r>
      <w:bookmarkEnd w:id="218"/>
      <w:bookmarkEnd w:id="219"/>
      <w:bookmarkEnd w:id="220"/>
    </w:p>
    <w:p w14:paraId="3A77B62C" w14:textId="77777777" w:rsidR="000A3426" w:rsidRDefault="000A3426" w:rsidP="00D874AC">
      <w:pPr>
        <w:pStyle w:val="Montextenumrot"/>
      </w:pPr>
    </w:p>
    <w:p w14:paraId="1D948470" w14:textId="77777777" w:rsidR="00F9242D" w:rsidRDefault="00F9242D" w:rsidP="000A3426"/>
    <w:p w14:paraId="65A976FB" w14:textId="77777777" w:rsidR="00F9242D" w:rsidRDefault="00F9242D" w:rsidP="000A3426">
      <w:pPr>
        <w:sectPr w:rsidR="00F9242D" w:rsidSect="00304D08">
          <w:type w:val="oddPage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3146612A" w14:textId="77777777" w:rsidR="002E1A69" w:rsidRPr="00EA5968" w:rsidRDefault="002E1A69" w:rsidP="00EA5968">
      <w:pPr>
        <w:pStyle w:val="Titre3"/>
      </w:pPr>
      <w:bookmarkStart w:id="221" w:name="_Toc518394751"/>
      <w:bookmarkStart w:id="222" w:name="_Toc536624632"/>
      <w:bookmarkStart w:id="223" w:name="_Toc164415594"/>
      <w:r w:rsidRPr="00EA5968">
        <w:lastRenderedPageBreak/>
        <w:t>titre du chapitre I</w:t>
      </w:r>
      <w:bookmarkEnd w:id="221"/>
      <w:bookmarkEnd w:id="222"/>
      <w:bookmarkEnd w:id="223"/>
    </w:p>
    <w:p w14:paraId="740A43E6" w14:textId="77777777" w:rsidR="000A3426" w:rsidRDefault="000A3426" w:rsidP="00D874AC">
      <w:pPr>
        <w:pStyle w:val="Montextenumrot"/>
      </w:pPr>
    </w:p>
    <w:p w14:paraId="48DBBEDF" w14:textId="77777777" w:rsidR="00EA5968" w:rsidRDefault="00EA5968" w:rsidP="0022259D"/>
    <w:p w14:paraId="313655A4" w14:textId="77777777" w:rsidR="000A3426" w:rsidRDefault="000A3426" w:rsidP="0022259D">
      <w:pPr>
        <w:sectPr w:rsidR="000A3426" w:rsidSect="00304D08">
          <w:type w:val="oddPage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0C804C3F" w14:textId="77777777" w:rsidR="002E1A69" w:rsidRDefault="002E1A69" w:rsidP="002E1A69">
      <w:pPr>
        <w:pStyle w:val="Titre4"/>
      </w:pPr>
      <w:bookmarkStart w:id="224" w:name="_Toc518394752"/>
      <w:bookmarkStart w:id="225" w:name="_Toc536624633"/>
      <w:bookmarkStart w:id="226" w:name="_Toc164415595"/>
      <w:r>
        <w:lastRenderedPageBreak/>
        <w:t>Titre de la section 1</w:t>
      </w:r>
      <w:bookmarkEnd w:id="224"/>
      <w:bookmarkEnd w:id="225"/>
      <w:bookmarkEnd w:id="226"/>
    </w:p>
    <w:p w14:paraId="30F9D44B" w14:textId="77777777" w:rsidR="000A3426" w:rsidRPr="000A3426" w:rsidRDefault="000A3426" w:rsidP="00D874AC">
      <w:pPr>
        <w:pStyle w:val="Montextenumrot"/>
      </w:pPr>
    </w:p>
    <w:p w14:paraId="7B521F0E" w14:textId="77777777" w:rsidR="002E1A69" w:rsidRDefault="002E1A69" w:rsidP="002E1A69">
      <w:pPr>
        <w:pStyle w:val="Titre5"/>
      </w:pPr>
      <w:bookmarkStart w:id="227" w:name="_Toc518394753"/>
      <w:bookmarkStart w:id="228" w:name="_Toc536624634"/>
      <w:bookmarkStart w:id="229" w:name="_Toc164415596"/>
      <w:r>
        <w:t>Titre</w:t>
      </w:r>
      <w:bookmarkEnd w:id="227"/>
      <w:bookmarkEnd w:id="228"/>
      <w:bookmarkEnd w:id="229"/>
    </w:p>
    <w:p w14:paraId="187E45D0" w14:textId="77777777" w:rsidR="000A3426" w:rsidRPr="000A3426" w:rsidRDefault="000A3426" w:rsidP="00D874AC">
      <w:pPr>
        <w:pStyle w:val="Montextenumrot"/>
      </w:pPr>
    </w:p>
    <w:p w14:paraId="3F48FB6D" w14:textId="77777777" w:rsidR="002E1A69" w:rsidRDefault="002E1A69" w:rsidP="002E1A69">
      <w:pPr>
        <w:pStyle w:val="Titre6"/>
      </w:pPr>
      <w:bookmarkStart w:id="230" w:name="_Toc518394754"/>
      <w:bookmarkStart w:id="231" w:name="_Toc536624635"/>
      <w:bookmarkStart w:id="232" w:name="_Toc164415597"/>
      <w:r>
        <w:t>Titr</w:t>
      </w:r>
      <w:bookmarkEnd w:id="230"/>
      <w:r w:rsidR="00EA5968">
        <w:t>e</w:t>
      </w:r>
      <w:bookmarkEnd w:id="231"/>
      <w:bookmarkEnd w:id="232"/>
    </w:p>
    <w:p w14:paraId="6DE26DA5" w14:textId="77777777" w:rsidR="000A3426" w:rsidRPr="000A3426" w:rsidRDefault="000A3426" w:rsidP="00D874AC">
      <w:pPr>
        <w:pStyle w:val="Montextenumrot"/>
      </w:pPr>
    </w:p>
    <w:p w14:paraId="2295461C" w14:textId="77777777" w:rsidR="002E1A69" w:rsidRDefault="002E1A69" w:rsidP="002E1A69">
      <w:pPr>
        <w:pStyle w:val="Titre7"/>
      </w:pPr>
      <w:bookmarkStart w:id="233" w:name="_Toc518394755"/>
      <w:bookmarkStart w:id="234" w:name="_Toc536624636"/>
      <w:bookmarkStart w:id="235" w:name="_Toc164415598"/>
      <w:r>
        <w:t>Titre</w:t>
      </w:r>
      <w:bookmarkEnd w:id="233"/>
      <w:bookmarkEnd w:id="234"/>
      <w:bookmarkEnd w:id="235"/>
    </w:p>
    <w:p w14:paraId="53AF5AB1" w14:textId="77777777" w:rsidR="000A3426" w:rsidRPr="000A3426" w:rsidRDefault="000A3426" w:rsidP="00D874AC">
      <w:pPr>
        <w:pStyle w:val="Montextenumrot"/>
      </w:pPr>
    </w:p>
    <w:p w14:paraId="09370CD3" w14:textId="77777777" w:rsidR="002E1A69" w:rsidRDefault="002E1A69" w:rsidP="002E1A69">
      <w:pPr>
        <w:pStyle w:val="Titre8"/>
      </w:pPr>
      <w:bookmarkStart w:id="236" w:name="_Toc518394756"/>
      <w:bookmarkStart w:id="237" w:name="_Toc536624637"/>
      <w:bookmarkStart w:id="238" w:name="_Toc164415599"/>
      <w:r>
        <w:t>Titre</w:t>
      </w:r>
      <w:bookmarkEnd w:id="236"/>
      <w:bookmarkEnd w:id="237"/>
      <w:bookmarkEnd w:id="238"/>
    </w:p>
    <w:p w14:paraId="1FF3A9EF" w14:textId="77777777" w:rsidR="000A3426" w:rsidRPr="000A3426" w:rsidRDefault="000A3426" w:rsidP="00D874AC">
      <w:pPr>
        <w:pStyle w:val="Montextenumrot"/>
      </w:pPr>
    </w:p>
    <w:p w14:paraId="61CB00E7" w14:textId="77777777" w:rsidR="002E1A69" w:rsidRDefault="002E1A69" w:rsidP="00C81685">
      <w:pPr>
        <w:pStyle w:val="Titre9"/>
      </w:pPr>
      <w:bookmarkStart w:id="239" w:name="_Toc518394757"/>
      <w:bookmarkStart w:id="240" w:name="_Toc536624638"/>
      <w:bookmarkStart w:id="241" w:name="_Toc164415600"/>
      <w:r>
        <w:t>Titre</w:t>
      </w:r>
      <w:bookmarkEnd w:id="239"/>
      <w:bookmarkEnd w:id="240"/>
      <w:bookmarkEnd w:id="241"/>
    </w:p>
    <w:p w14:paraId="43EE77E8" w14:textId="77777777" w:rsidR="000A3426" w:rsidRPr="000A3426" w:rsidRDefault="000A3426" w:rsidP="00D874AC">
      <w:pPr>
        <w:pStyle w:val="Montextenumrot"/>
      </w:pPr>
    </w:p>
    <w:p w14:paraId="2E7ADEE4" w14:textId="77777777" w:rsidR="002E1A69" w:rsidRDefault="002E1A69" w:rsidP="002E1A69">
      <w:pPr>
        <w:pStyle w:val="Titre4"/>
      </w:pPr>
      <w:bookmarkStart w:id="242" w:name="_Toc518394758"/>
      <w:bookmarkStart w:id="243" w:name="_Toc536624639"/>
      <w:bookmarkStart w:id="244" w:name="_Toc164415601"/>
      <w:r>
        <w:lastRenderedPageBreak/>
        <w:t>Titre de la section 2</w:t>
      </w:r>
      <w:bookmarkEnd w:id="242"/>
      <w:bookmarkEnd w:id="243"/>
      <w:bookmarkEnd w:id="244"/>
    </w:p>
    <w:p w14:paraId="3AC5A1FA" w14:textId="77777777" w:rsidR="000A3426" w:rsidRPr="000A3426" w:rsidRDefault="000A3426" w:rsidP="00D874AC">
      <w:pPr>
        <w:pStyle w:val="Montextenumrot"/>
      </w:pPr>
    </w:p>
    <w:p w14:paraId="4AE3C2CB" w14:textId="77777777" w:rsidR="002E1A69" w:rsidRDefault="002E1A69" w:rsidP="002E1A69">
      <w:pPr>
        <w:pStyle w:val="Titre5"/>
      </w:pPr>
      <w:bookmarkStart w:id="245" w:name="_Toc518394759"/>
      <w:bookmarkStart w:id="246" w:name="_Toc536624640"/>
      <w:bookmarkStart w:id="247" w:name="_Toc164415602"/>
      <w:r>
        <w:t>Titre</w:t>
      </w:r>
      <w:bookmarkEnd w:id="245"/>
      <w:bookmarkEnd w:id="246"/>
      <w:bookmarkEnd w:id="247"/>
    </w:p>
    <w:p w14:paraId="1EB4D0D2" w14:textId="77777777" w:rsidR="000A3426" w:rsidRPr="000A3426" w:rsidRDefault="000A3426" w:rsidP="00D874AC">
      <w:pPr>
        <w:pStyle w:val="Montextenumrot"/>
      </w:pPr>
    </w:p>
    <w:p w14:paraId="19BBD16C" w14:textId="77777777" w:rsidR="002E1A69" w:rsidRDefault="002E1A69" w:rsidP="002E1A69">
      <w:pPr>
        <w:pStyle w:val="Titre6"/>
      </w:pPr>
      <w:bookmarkStart w:id="248" w:name="_Toc518394760"/>
      <w:bookmarkStart w:id="249" w:name="_Toc536624641"/>
      <w:bookmarkStart w:id="250" w:name="_Toc164415603"/>
      <w:r>
        <w:t>Titre</w:t>
      </w:r>
      <w:bookmarkEnd w:id="248"/>
      <w:bookmarkEnd w:id="249"/>
      <w:bookmarkEnd w:id="250"/>
    </w:p>
    <w:p w14:paraId="555DDA80" w14:textId="77777777" w:rsidR="000A3426" w:rsidRPr="000A3426" w:rsidRDefault="000A3426" w:rsidP="00D874AC">
      <w:pPr>
        <w:pStyle w:val="Montextenumrot"/>
      </w:pPr>
    </w:p>
    <w:p w14:paraId="0C94382B" w14:textId="77777777" w:rsidR="002E1A69" w:rsidRDefault="002E1A69" w:rsidP="002E1A69">
      <w:pPr>
        <w:pStyle w:val="Titre7"/>
      </w:pPr>
      <w:bookmarkStart w:id="251" w:name="_Toc518394761"/>
      <w:bookmarkStart w:id="252" w:name="_Toc536624642"/>
      <w:bookmarkStart w:id="253" w:name="_Toc164415604"/>
      <w:r>
        <w:t>Titre</w:t>
      </w:r>
      <w:bookmarkEnd w:id="251"/>
      <w:bookmarkEnd w:id="252"/>
      <w:bookmarkEnd w:id="253"/>
    </w:p>
    <w:p w14:paraId="2D3B9107" w14:textId="77777777" w:rsidR="000A3426" w:rsidRPr="000A3426" w:rsidRDefault="000A3426" w:rsidP="00D874AC">
      <w:pPr>
        <w:pStyle w:val="Montextenumrot"/>
      </w:pPr>
    </w:p>
    <w:p w14:paraId="6137975A" w14:textId="77777777" w:rsidR="002E1A69" w:rsidRDefault="002E1A69" w:rsidP="002E1A69">
      <w:pPr>
        <w:pStyle w:val="Titre8"/>
      </w:pPr>
      <w:bookmarkStart w:id="254" w:name="_Toc518394762"/>
      <w:bookmarkStart w:id="255" w:name="_Toc536624643"/>
      <w:bookmarkStart w:id="256" w:name="_Toc164415605"/>
      <w:r>
        <w:t>Titre</w:t>
      </w:r>
      <w:bookmarkEnd w:id="254"/>
      <w:bookmarkEnd w:id="255"/>
      <w:bookmarkEnd w:id="256"/>
    </w:p>
    <w:p w14:paraId="2CB6416C" w14:textId="77777777" w:rsidR="000A3426" w:rsidRPr="000A3426" w:rsidRDefault="000A3426" w:rsidP="00D874AC">
      <w:pPr>
        <w:pStyle w:val="Montextenumrot"/>
      </w:pPr>
    </w:p>
    <w:p w14:paraId="66F88B06" w14:textId="77777777" w:rsidR="002E1A69" w:rsidRDefault="002E1A69" w:rsidP="00C81685">
      <w:pPr>
        <w:pStyle w:val="Titre9"/>
      </w:pPr>
      <w:bookmarkStart w:id="257" w:name="_Toc518394763"/>
      <w:bookmarkStart w:id="258" w:name="_Toc536624644"/>
      <w:bookmarkStart w:id="259" w:name="_Toc164415606"/>
      <w:r>
        <w:t>Titre</w:t>
      </w:r>
      <w:bookmarkEnd w:id="257"/>
      <w:bookmarkEnd w:id="258"/>
      <w:bookmarkEnd w:id="259"/>
    </w:p>
    <w:p w14:paraId="67FA4742" w14:textId="77777777" w:rsidR="000A3426" w:rsidRPr="000A3426" w:rsidRDefault="000A3426" w:rsidP="00D874AC">
      <w:pPr>
        <w:pStyle w:val="Montextenumrot"/>
      </w:pPr>
    </w:p>
    <w:p w14:paraId="078CA644" w14:textId="77777777" w:rsidR="002E1A69" w:rsidRDefault="002E1A69" w:rsidP="00E16DA7">
      <w:pPr>
        <w:pStyle w:val="TitresconclusionChapitres"/>
      </w:pPr>
      <w:bookmarkStart w:id="260" w:name="_Toc518394764"/>
      <w:bookmarkStart w:id="261" w:name="_Toc536624645"/>
      <w:bookmarkStart w:id="262" w:name="_Toc164415607"/>
      <w:r>
        <w:lastRenderedPageBreak/>
        <w:t>Conclusion du chapitre I</w:t>
      </w:r>
      <w:bookmarkEnd w:id="260"/>
      <w:bookmarkEnd w:id="261"/>
      <w:bookmarkEnd w:id="262"/>
    </w:p>
    <w:p w14:paraId="39D338C6" w14:textId="77777777" w:rsidR="000A3426" w:rsidRDefault="000A3426" w:rsidP="00D874AC">
      <w:pPr>
        <w:pStyle w:val="Montextenumrot"/>
      </w:pPr>
    </w:p>
    <w:p w14:paraId="7735D500" w14:textId="77777777" w:rsidR="000A3426" w:rsidRDefault="000A3426" w:rsidP="0022259D"/>
    <w:p w14:paraId="67394F5E" w14:textId="77777777" w:rsidR="00EA5968" w:rsidRDefault="00EA5968" w:rsidP="0022259D">
      <w:pPr>
        <w:sectPr w:rsidR="00EA5968" w:rsidSect="00304D08">
          <w:type w:val="oddPage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1CA6B86B" w14:textId="77777777" w:rsidR="002E1A69" w:rsidRDefault="002E1A69" w:rsidP="002E1A69">
      <w:pPr>
        <w:pStyle w:val="Titre3"/>
      </w:pPr>
      <w:bookmarkStart w:id="263" w:name="_Toc518394765"/>
      <w:bookmarkStart w:id="264" w:name="_Toc536624646"/>
      <w:bookmarkStart w:id="265" w:name="_Toc164415608"/>
      <w:r>
        <w:lastRenderedPageBreak/>
        <w:t>titre du chapitre II</w:t>
      </w:r>
      <w:bookmarkEnd w:id="263"/>
      <w:bookmarkEnd w:id="264"/>
      <w:bookmarkEnd w:id="265"/>
    </w:p>
    <w:p w14:paraId="42FDB098" w14:textId="77777777" w:rsidR="000A3426" w:rsidRDefault="000A3426" w:rsidP="00D874AC">
      <w:pPr>
        <w:pStyle w:val="Montextenumrot"/>
      </w:pPr>
    </w:p>
    <w:p w14:paraId="196C9B40" w14:textId="77777777" w:rsidR="000A3426" w:rsidRDefault="000A3426" w:rsidP="0022259D"/>
    <w:p w14:paraId="768CAC88" w14:textId="77777777" w:rsidR="00EA5968" w:rsidRDefault="00EA5968" w:rsidP="0022259D">
      <w:pPr>
        <w:sectPr w:rsidR="00EA5968" w:rsidSect="00304D08">
          <w:type w:val="oddPage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0DC3C5C9" w14:textId="77777777" w:rsidR="002E1A69" w:rsidRDefault="002E1A69" w:rsidP="002E1A69">
      <w:pPr>
        <w:pStyle w:val="Titre4"/>
      </w:pPr>
      <w:bookmarkStart w:id="266" w:name="_Toc518394766"/>
      <w:bookmarkStart w:id="267" w:name="_Toc536624647"/>
      <w:bookmarkStart w:id="268" w:name="_Toc164415609"/>
      <w:r>
        <w:lastRenderedPageBreak/>
        <w:t>Titre de la section 1</w:t>
      </w:r>
      <w:bookmarkEnd w:id="266"/>
      <w:bookmarkEnd w:id="267"/>
      <w:bookmarkEnd w:id="268"/>
    </w:p>
    <w:p w14:paraId="2A87648C" w14:textId="77777777" w:rsidR="000A3426" w:rsidRPr="000A3426" w:rsidRDefault="000A3426" w:rsidP="00D874AC">
      <w:pPr>
        <w:pStyle w:val="Montextenumrot"/>
      </w:pPr>
    </w:p>
    <w:p w14:paraId="27290F00" w14:textId="77777777" w:rsidR="002E1A69" w:rsidRDefault="00E90099" w:rsidP="002E1A69">
      <w:pPr>
        <w:pStyle w:val="Titre5"/>
      </w:pPr>
      <w:bookmarkStart w:id="269" w:name="_Toc518394767"/>
      <w:bookmarkStart w:id="270" w:name="_Toc536624648"/>
      <w:bookmarkStart w:id="271" w:name="_Toc164415610"/>
      <w:r>
        <w:t>Titre</w:t>
      </w:r>
      <w:bookmarkEnd w:id="269"/>
      <w:bookmarkEnd w:id="270"/>
      <w:bookmarkEnd w:id="271"/>
    </w:p>
    <w:p w14:paraId="6D31390E" w14:textId="77777777" w:rsidR="000A3426" w:rsidRPr="000A3426" w:rsidRDefault="000A3426" w:rsidP="00D874AC">
      <w:pPr>
        <w:pStyle w:val="Montextenumrot"/>
      </w:pPr>
    </w:p>
    <w:p w14:paraId="1466C7EC" w14:textId="77777777" w:rsidR="002E1A69" w:rsidRDefault="00E90099" w:rsidP="002E1A69">
      <w:pPr>
        <w:pStyle w:val="Titre6"/>
      </w:pPr>
      <w:bookmarkStart w:id="272" w:name="_Toc518394768"/>
      <w:bookmarkStart w:id="273" w:name="_Toc536624649"/>
      <w:bookmarkStart w:id="274" w:name="_Toc164415611"/>
      <w:r>
        <w:t>Titre</w:t>
      </w:r>
      <w:bookmarkEnd w:id="272"/>
      <w:bookmarkEnd w:id="273"/>
      <w:bookmarkEnd w:id="274"/>
    </w:p>
    <w:p w14:paraId="461069B2" w14:textId="77777777" w:rsidR="000A3426" w:rsidRPr="000A3426" w:rsidRDefault="000A3426" w:rsidP="00D874AC">
      <w:pPr>
        <w:pStyle w:val="Montextenumrot"/>
      </w:pPr>
    </w:p>
    <w:p w14:paraId="7EB3BE02" w14:textId="77777777" w:rsidR="002E1A69" w:rsidRDefault="002E1A69" w:rsidP="000A3426">
      <w:pPr>
        <w:pStyle w:val="Titre7"/>
      </w:pPr>
      <w:bookmarkStart w:id="275" w:name="_Toc518394769"/>
      <w:bookmarkStart w:id="276" w:name="_Toc536624650"/>
      <w:bookmarkStart w:id="277" w:name="_Toc164415612"/>
      <w:r>
        <w:t>Titre</w:t>
      </w:r>
      <w:bookmarkEnd w:id="275"/>
      <w:bookmarkEnd w:id="276"/>
      <w:bookmarkEnd w:id="277"/>
    </w:p>
    <w:p w14:paraId="508D4597" w14:textId="77777777" w:rsidR="000A3426" w:rsidRPr="000A3426" w:rsidRDefault="000A3426" w:rsidP="00D874AC">
      <w:pPr>
        <w:pStyle w:val="Montextenumrot"/>
      </w:pPr>
    </w:p>
    <w:p w14:paraId="56B39D3A" w14:textId="77777777" w:rsidR="002E1A69" w:rsidRDefault="002E1A69" w:rsidP="002E1A69">
      <w:pPr>
        <w:pStyle w:val="Titre8"/>
      </w:pPr>
      <w:bookmarkStart w:id="278" w:name="_Toc518394770"/>
      <w:bookmarkStart w:id="279" w:name="_Toc536624651"/>
      <w:bookmarkStart w:id="280" w:name="_Toc164415613"/>
      <w:r>
        <w:t>Titre</w:t>
      </w:r>
      <w:bookmarkEnd w:id="278"/>
      <w:bookmarkEnd w:id="279"/>
      <w:bookmarkEnd w:id="280"/>
    </w:p>
    <w:p w14:paraId="43A39F13" w14:textId="77777777" w:rsidR="000A3426" w:rsidRPr="000A3426" w:rsidRDefault="000A3426" w:rsidP="00D874AC">
      <w:pPr>
        <w:pStyle w:val="Montextenumrot"/>
      </w:pPr>
    </w:p>
    <w:p w14:paraId="771A700B" w14:textId="77777777" w:rsidR="002E1A69" w:rsidRDefault="002E1A69" w:rsidP="00C81685">
      <w:pPr>
        <w:pStyle w:val="Titre9"/>
      </w:pPr>
      <w:bookmarkStart w:id="281" w:name="_Toc518394771"/>
      <w:bookmarkStart w:id="282" w:name="_Toc536624652"/>
      <w:bookmarkStart w:id="283" w:name="_Toc164415614"/>
      <w:r>
        <w:t>Titre</w:t>
      </w:r>
      <w:bookmarkEnd w:id="281"/>
      <w:bookmarkEnd w:id="282"/>
      <w:bookmarkEnd w:id="283"/>
    </w:p>
    <w:p w14:paraId="4C495586" w14:textId="77777777" w:rsidR="000A3426" w:rsidRPr="000A3426" w:rsidRDefault="000A3426" w:rsidP="00D874AC">
      <w:pPr>
        <w:pStyle w:val="Montextenumrot"/>
      </w:pPr>
    </w:p>
    <w:p w14:paraId="3462D584" w14:textId="77777777" w:rsidR="002E1A69" w:rsidRDefault="002E1A69" w:rsidP="002E1A69">
      <w:pPr>
        <w:pStyle w:val="Titre4"/>
      </w:pPr>
      <w:bookmarkStart w:id="284" w:name="_Toc518394772"/>
      <w:bookmarkStart w:id="285" w:name="_Toc536624653"/>
      <w:bookmarkStart w:id="286" w:name="_Toc164415615"/>
      <w:r>
        <w:lastRenderedPageBreak/>
        <w:t>Titre de la section 2</w:t>
      </w:r>
      <w:bookmarkEnd w:id="284"/>
      <w:bookmarkEnd w:id="285"/>
      <w:bookmarkEnd w:id="286"/>
    </w:p>
    <w:p w14:paraId="4EA5E8A4" w14:textId="77777777" w:rsidR="000A3426" w:rsidRPr="000A3426" w:rsidRDefault="000A3426" w:rsidP="00D874AC">
      <w:pPr>
        <w:pStyle w:val="Montextenumrot"/>
      </w:pPr>
    </w:p>
    <w:p w14:paraId="4DDAC48D" w14:textId="77777777" w:rsidR="002E1A69" w:rsidRDefault="002E1A69" w:rsidP="002E1A69">
      <w:pPr>
        <w:pStyle w:val="Titre5"/>
      </w:pPr>
      <w:bookmarkStart w:id="287" w:name="_Toc518394773"/>
      <w:bookmarkStart w:id="288" w:name="_Toc536624654"/>
      <w:bookmarkStart w:id="289" w:name="_Toc164415616"/>
      <w:r>
        <w:t>Titre</w:t>
      </w:r>
      <w:bookmarkEnd w:id="287"/>
      <w:bookmarkEnd w:id="288"/>
      <w:bookmarkEnd w:id="289"/>
    </w:p>
    <w:p w14:paraId="5CB3416B" w14:textId="77777777" w:rsidR="000A3426" w:rsidRPr="000A3426" w:rsidRDefault="000A3426" w:rsidP="00D874AC">
      <w:pPr>
        <w:pStyle w:val="Montextenumrot"/>
      </w:pPr>
    </w:p>
    <w:p w14:paraId="63E18ACC" w14:textId="77777777" w:rsidR="002E1A69" w:rsidRDefault="002E1A69" w:rsidP="002E1A69">
      <w:pPr>
        <w:pStyle w:val="Titre6"/>
      </w:pPr>
      <w:bookmarkStart w:id="290" w:name="_Toc518394774"/>
      <w:bookmarkStart w:id="291" w:name="_Toc536624655"/>
      <w:bookmarkStart w:id="292" w:name="_Toc164415617"/>
      <w:r>
        <w:t>Titre</w:t>
      </w:r>
      <w:bookmarkEnd w:id="290"/>
      <w:bookmarkEnd w:id="291"/>
      <w:bookmarkEnd w:id="292"/>
    </w:p>
    <w:p w14:paraId="5E96A7A6" w14:textId="77777777" w:rsidR="00CA78F0" w:rsidRPr="00CA78F0" w:rsidRDefault="00CA78F0" w:rsidP="00D874AC">
      <w:pPr>
        <w:pStyle w:val="Montextenumrot"/>
      </w:pPr>
    </w:p>
    <w:p w14:paraId="54AA6897" w14:textId="77777777" w:rsidR="002E1A69" w:rsidRDefault="002E1A69" w:rsidP="002E1A69">
      <w:pPr>
        <w:pStyle w:val="Titre7"/>
      </w:pPr>
      <w:bookmarkStart w:id="293" w:name="_Toc518394775"/>
      <w:bookmarkStart w:id="294" w:name="_Toc536624656"/>
      <w:bookmarkStart w:id="295" w:name="_Toc164415618"/>
      <w:r>
        <w:t>Titre</w:t>
      </w:r>
      <w:bookmarkEnd w:id="293"/>
      <w:bookmarkEnd w:id="294"/>
      <w:bookmarkEnd w:id="295"/>
    </w:p>
    <w:p w14:paraId="287B482B" w14:textId="77777777" w:rsidR="00CA78F0" w:rsidRPr="00CA78F0" w:rsidRDefault="00682465" w:rsidP="00D874AC">
      <w:pPr>
        <w:pStyle w:val="Montextenumrot"/>
      </w:pPr>
      <w:r>
        <w:t>Test</w:t>
      </w:r>
    </w:p>
    <w:p w14:paraId="1C8C4EE6" w14:textId="77777777" w:rsidR="002E1A69" w:rsidRDefault="002E1A69" w:rsidP="002E1A69">
      <w:pPr>
        <w:pStyle w:val="Titre8"/>
      </w:pPr>
      <w:bookmarkStart w:id="296" w:name="_Toc518394776"/>
      <w:bookmarkStart w:id="297" w:name="_Toc536624657"/>
      <w:bookmarkStart w:id="298" w:name="_Toc164415619"/>
      <w:r>
        <w:t>Titre</w:t>
      </w:r>
      <w:bookmarkEnd w:id="296"/>
      <w:bookmarkEnd w:id="297"/>
      <w:bookmarkEnd w:id="298"/>
    </w:p>
    <w:p w14:paraId="4DBB86A6" w14:textId="77777777" w:rsidR="00CA78F0" w:rsidRPr="00CA78F0" w:rsidRDefault="00CA78F0" w:rsidP="00D874AC">
      <w:pPr>
        <w:pStyle w:val="Montextenumrot"/>
      </w:pPr>
    </w:p>
    <w:p w14:paraId="2E2977E1" w14:textId="77777777" w:rsidR="002E1A69" w:rsidRDefault="002E1A69" w:rsidP="00C81685">
      <w:pPr>
        <w:pStyle w:val="Titre9"/>
      </w:pPr>
      <w:bookmarkStart w:id="299" w:name="_Toc518394777"/>
      <w:bookmarkStart w:id="300" w:name="_Toc536624658"/>
      <w:bookmarkStart w:id="301" w:name="_Toc164415620"/>
      <w:r>
        <w:t>Titre</w:t>
      </w:r>
      <w:bookmarkEnd w:id="299"/>
      <w:bookmarkEnd w:id="300"/>
      <w:bookmarkEnd w:id="301"/>
    </w:p>
    <w:p w14:paraId="07E8C9F5" w14:textId="77777777" w:rsidR="00CA78F0" w:rsidRPr="00CA78F0" w:rsidRDefault="00CA78F0" w:rsidP="00D874AC">
      <w:pPr>
        <w:pStyle w:val="Montextenumrot"/>
      </w:pPr>
    </w:p>
    <w:p w14:paraId="08987FF8" w14:textId="77777777" w:rsidR="002E1A69" w:rsidRDefault="002E1A69" w:rsidP="00E16DA7">
      <w:pPr>
        <w:pStyle w:val="TitresconclusionChapitres"/>
      </w:pPr>
      <w:bookmarkStart w:id="302" w:name="_Toc518394778"/>
      <w:bookmarkStart w:id="303" w:name="_Toc536624659"/>
      <w:bookmarkStart w:id="304" w:name="_Toc164415621"/>
      <w:r>
        <w:lastRenderedPageBreak/>
        <w:t>Conclusion du chapitre II</w:t>
      </w:r>
      <w:bookmarkEnd w:id="302"/>
      <w:bookmarkEnd w:id="303"/>
      <w:bookmarkEnd w:id="304"/>
    </w:p>
    <w:p w14:paraId="5D71F6E7" w14:textId="77777777" w:rsidR="00CA78F0" w:rsidRDefault="00CA78F0" w:rsidP="00D874AC">
      <w:pPr>
        <w:pStyle w:val="Montextenumrot"/>
      </w:pPr>
    </w:p>
    <w:p w14:paraId="7819E364" w14:textId="77777777" w:rsidR="00CA78F0" w:rsidRDefault="00CA78F0" w:rsidP="0022259D"/>
    <w:p w14:paraId="14356D9D" w14:textId="77777777" w:rsidR="00E5062C" w:rsidRDefault="00E5062C" w:rsidP="0022259D">
      <w:pPr>
        <w:sectPr w:rsidR="00E5062C" w:rsidSect="00304D08">
          <w:type w:val="oddPage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60BAE44B" w14:textId="77777777" w:rsidR="002E1A69" w:rsidRDefault="002E1A69" w:rsidP="00E16DA7">
      <w:pPr>
        <w:pStyle w:val="TitresconclusionTitres"/>
      </w:pPr>
      <w:bookmarkStart w:id="305" w:name="_Toc518394779"/>
      <w:bookmarkStart w:id="306" w:name="_Toc536624660"/>
      <w:bookmarkStart w:id="307" w:name="_Toc164415622"/>
      <w:r w:rsidRPr="00CA78F0">
        <w:lastRenderedPageBreak/>
        <w:t>Conclusion du titre I</w:t>
      </w:r>
      <w:bookmarkEnd w:id="305"/>
      <w:bookmarkEnd w:id="306"/>
      <w:bookmarkEnd w:id="307"/>
    </w:p>
    <w:p w14:paraId="7CD4FD4A" w14:textId="77777777" w:rsidR="00E5062C" w:rsidRDefault="00E5062C" w:rsidP="00D874AC">
      <w:pPr>
        <w:pStyle w:val="Montextenumrot"/>
      </w:pPr>
    </w:p>
    <w:p w14:paraId="1205FD3E" w14:textId="77777777" w:rsidR="00E5062C" w:rsidRDefault="00E5062C" w:rsidP="0022259D"/>
    <w:p w14:paraId="0AD0E2A8" w14:textId="77777777" w:rsidR="00CA78F0" w:rsidRDefault="00CA78F0" w:rsidP="0022259D">
      <w:pPr>
        <w:sectPr w:rsidR="00CA78F0" w:rsidSect="00304D08">
          <w:type w:val="oddPage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0A94042D" w14:textId="77777777" w:rsidR="002E1A69" w:rsidRDefault="002E1A69" w:rsidP="002E1A69">
      <w:pPr>
        <w:pStyle w:val="Titre2"/>
      </w:pPr>
      <w:bookmarkStart w:id="308" w:name="_Toc518394780"/>
      <w:bookmarkStart w:id="309" w:name="_Toc536624661"/>
      <w:bookmarkStart w:id="310" w:name="_Toc164415623"/>
      <w:r>
        <w:lastRenderedPageBreak/>
        <w:t>titre du II</w:t>
      </w:r>
      <w:bookmarkEnd w:id="308"/>
      <w:bookmarkEnd w:id="309"/>
      <w:bookmarkEnd w:id="310"/>
    </w:p>
    <w:p w14:paraId="6B70EE37" w14:textId="77777777" w:rsidR="00CA78F0" w:rsidRPr="00E5062C" w:rsidRDefault="00465A79" w:rsidP="00D874AC">
      <w:pPr>
        <w:pStyle w:val="Montextenumrot"/>
      </w:pPr>
      <w:r>
        <w:t>I</w:t>
      </w:r>
    </w:p>
    <w:p w14:paraId="666F92D6" w14:textId="77777777" w:rsidR="00CA78F0" w:rsidRDefault="00CA78F0" w:rsidP="0022259D"/>
    <w:p w14:paraId="61611A72" w14:textId="77777777" w:rsidR="00CA78F0" w:rsidRDefault="00CA78F0" w:rsidP="0022259D">
      <w:pPr>
        <w:sectPr w:rsidR="00CA78F0" w:rsidSect="00304D08">
          <w:type w:val="oddPage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6540672C" w14:textId="77777777" w:rsidR="002E1A69" w:rsidRDefault="002E1A69" w:rsidP="002E1A69">
      <w:pPr>
        <w:pStyle w:val="Titre3"/>
      </w:pPr>
      <w:bookmarkStart w:id="311" w:name="_Toc518394781"/>
      <w:bookmarkStart w:id="312" w:name="_Toc536624662"/>
      <w:bookmarkStart w:id="313" w:name="_Toc164415624"/>
      <w:r>
        <w:lastRenderedPageBreak/>
        <w:t>titre du chapitre I</w:t>
      </w:r>
      <w:bookmarkEnd w:id="311"/>
      <w:bookmarkEnd w:id="312"/>
      <w:bookmarkEnd w:id="313"/>
    </w:p>
    <w:p w14:paraId="72C2E211" w14:textId="77777777" w:rsidR="00CA78F0" w:rsidRDefault="00CA78F0" w:rsidP="00D874AC">
      <w:pPr>
        <w:pStyle w:val="Montextenumrot"/>
      </w:pPr>
    </w:p>
    <w:p w14:paraId="39679346" w14:textId="77777777" w:rsidR="00CA78F0" w:rsidRDefault="00CA78F0" w:rsidP="0022259D"/>
    <w:p w14:paraId="5589A9E3" w14:textId="77777777" w:rsidR="00E5062C" w:rsidRDefault="00E5062C" w:rsidP="0022259D">
      <w:pPr>
        <w:sectPr w:rsidR="00E5062C" w:rsidSect="00304D08">
          <w:type w:val="oddPage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1D4751EB" w14:textId="77777777" w:rsidR="000F0897" w:rsidRDefault="000F0897" w:rsidP="000F0897">
      <w:pPr>
        <w:pStyle w:val="Titre4"/>
      </w:pPr>
      <w:bookmarkStart w:id="314" w:name="_Toc164415625"/>
      <w:bookmarkStart w:id="315" w:name="_Toc518394788"/>
      <w:bookmarkStart w:id="316" w:name="_Toc536624669"/>
      <w:r>
        <w:lastRenderedPageBreak/>
        <w:t>Titre de la section 1</w:t>
      </w:r>
      <w:bookmarkEnd w:id="314"/>
    </w:p>
    <w:p w14:paraId="541E5FCA" w14:textId="77777777" w:rsidR="000F0897" w:rsidRPr="00887972" w:rsidRDefault="000F0897" w:rsidP="00D874AC">
      <w:pPr>
        <w:pStyle w:val="Montextenumrot"/>
      </w:pPr>
    </w:p>
    <w:p w14:paraId="2C4DA3CC" w14:textId="77777777" w:rsidR="000F0897" w:rsidRDefault="000F0897" w:rsidP="000F0897">
      <w:pPr>
        <w:pStyle w:val="Titre5"/>
      </w:pPr>
      <w:bookmarkStart w:id="317" w:name="_Toc164415626"/>
      <w:r>
        <w:t>Titre</w:t>
      </w:r>
      <w:bookmarkEnd w:id="317"/>
    </w:p>
    <w:p w14:paraId="399193AA" w14:textId="77777777" w:rsidR="000F0897" w:rsidRPr="00887972" w:rsidRDefault="000F0897" w:rsidP="00D874AC">
      <w:pPr>
        <w:pStyle w:val="Montextenumrot"/>
      </w:pPr>
    </w:p>
    <w:p w14:paraId="20DAB055" w14:textId="77777777" w:rsidR="000F0897" w:rsidRDefault="000F0897" w:rsidP="000F0897">
      <w:pPr>
        <w:pStyle w:val="Titre6"/>
      </w:pPr>
      <w:bookmarkStart w:id="318" w:name="_Toc164415627"/>
      <w:r>
        <w:t>Titre</w:t>
      </w:r>
      <w:bookmarkEnd w:id="318"/>
    </w:p>
    <w:p w14:paraId="00AB82FA" w14:textId="77777777" w:rsidR="000F0897" w:rsidRPr="00887972" w:rsidRDefault="000F0897" w:rsidP="00D874AC">
      <w:pPr>
        <w:pStyle w:val="Montextenumrot"/>
      </w:pPr>
    </w:p>
    <w:p w14:paraId="4ECC58FB" w14:textId="77777777" w:rsidR="000F0897" w:rsidRDefault="000F0897" w:rsidP="000F0897">
      <w:pPr>
        <w:pStyle w:val="Titre7"/>
      </w:pPr>
      <w:bookmarkStart w:id="319" w:name="_Toc164415628"/>
      <w:r>
        <w:t>Titre</w:t>
      </w:r>
      <w:bookmarkEnd w:id="319"/>
    </w:p>
    <w:p w14:paraId="107E7CD0" w14:textId="77777777" w:rsidR="000F0897" w:rsidRPr="00887972" w:rsidRDefault="000F0897" w:rsidP="00D874AC">
      <w:pPr>
        <w:pStyle w:val="Montextenumrot"/>
      </w:pPr>
    </w:p>
    <w:p w14:paraId="5F86FE85" w14:textId="77777777" w:rsidR="000F0897" w:rsidRDefault="000F0897" w:rsidP="000F0897">
      <w:pPr>
        <w:pStyle w:val="Titre8"/>
      </w:pPr>
      <w:bookmarkStart w:id="320" w:name="_Toc164415629"/>
      <w:r>
        <w:t>Titre</w:t>
      </w:r>
      <w:bookmarkEnd w:id="320"/>
    </w:p>
    <w:p w14:paraId="58DF0EAE" w14:textId="77777777" w:rsidR="000F0897" w:rsidRPr="00887972" w:rsidRDefault="000F0897" w:rsidP="00D874AC">
      <w:pPr>
        <w:pStyle w:val="Montextenumrot"/>
      </w:pPr>
    </w:p>
    <w:p w14:paraId="0043054D" w14:textId="77777777" w:rsidR="000F0897" w:rsidRDefault="000F0897" w:rsidP="00C81685">
      <w:pPr>
        <w:pStyle w:val="Titre9"/>
      </w:pPr>
      <w:bookmarkStart w:id="321" w:name="_Toc164415630"/>
      <w:r>
        <w:t>Titre</w:t>
      </w:r>
      <w:bookmarkEnd w:id="321"/>
    </w:p>
    <w:p w14:paraId="262F1784" w14:textId="77777777" w:rsidR="000F0897" w:rsidRPr="00887972" w:rsidRDefault="000F0897" w:rsidP="00D874AC">
      <w:pPr>
        <w:pStyle w:val="Montextenumrot"/>
      </w:pPr>
    </w:p>
    <w:p w14:paraId="77A5F3CD" w14:textId="77777777" w:rsidR="000F0897" w:rsidRDefault="000F0897" w:rsidP="000F0897">
      <w:pPr>
        <w:pStyle w:val="Titre4"/>
      </w:pPr>
      <w:bookmarkStart w:id="322" w:name="_Toc164415631"/>
      <w:bookmarkStart w:id="323" w:name="_Toc518394794"/>
      <w:bookmarkStart w:id="324" w:name="_Toc536624675"/>
      <w:bookmarkEnd w:id="315"/>
      <w:bookmarkEnd w:id="316"/>
      <w:r>
        <w:lastRenderedPageBreak/>
        <w:t>Titre de la section 1</w:t>
      </w:r>
      <w:bookmarkEnd w:id="322"/>
    </w:p>
    <w:p w14:paraId="3486E753" w14:textId="77777777" w:rsidR="000F0897" w:rsidRPr="00887972" w:rsidRDefault="000F0897" w:rsidP="00D874AC">
      <w:pPr>
        <w:pStyle w:val="Montextenumrot"/>
      </w:pPr>
    </w:p>
    <w:p w14:paraId="36652BB3" w14:textId="77777777" w:rsidR="000F0897" w:rsidRDefault="000F0897" w:rsidP="000F0897">
      <w:pPr>
        <w:pStyle w:val="Titre5"/>
      </w:pPr>
      <w:bookmarkStart w:id="325" w:name="_Toc164415632"/>
      <w:r>
        <w:t>Titre</w:t>
      </w:r>
      <w:bookmarkEnd w:id="325"/>
    </w:p>
    <w:p w14:paraId="624A55FB" w14:textId="77777777" w:rsidR="000F0897" w:rsidRPr="00887972" w:rsidRDefault="000F0897" w:rsidP="00D874AC">
      <w:pPr>
        <w:pStyle w:val="Montextenumrot"/>
      </w:pPr>
    </w:p>
    <w:p w14:paraId="58D163DC" w14:textId="77777777" w:rsidR="000F0897" w:rsidRDefault="000F0897" w:rsidP="000F0897">
      <w:pPr>
        <w:pStyle w:val="Titre6"/>
      </w:pPr>
      <w:bookmarkStart w:id="326" w:name="_Toc164415633"/>
      <w:r>
        <w:t>Titre</w:t>
      </w:r>
      <w:bookmarkEnd w:id="326"/>
    </w:p>
    <w:p w14:paraId="73F0DB6A" w14:textId="77777777" w:rsidR="000F0897" w:rsidRPr="00887972" w:rsidRDefault="000F0897" w:rsidP="00D874AC">
      <w:pPr>
        <w:pStyle w:val="Montextenumrot"/>
      </w:pPr>
    </w:p>
    <w:p w14:paraId="7A1E724E" w14:textId="77777777" w:rsidR="000F0897" w:rsidRDefault="000F0897" w:rsidP="000F0897">
      <w:pPr>
        <w:pStyle w:val="Titre7"/>
      </w:pPr>
      <w:bookmarkStart w:id="327" w:name="_Toc164415634"/>
      <w:r>
        <w:t>Titre</w:t>
      </w:r>
      <w:bookmarkEnd w:id="327"/>
    </w:p>
    <w:p w14:paraId="7D1423D3" w14:textId="77777777" w:rsidR="000F0897" w:rsidRPr="00887972" w:rsidRDefault="000F0897" w:rsidP="00D874AC">
      <w:pPr>
        <w:pStyle w:val="Montextenumrot"/>
      </w:pPr>
    </w:p>
    <w:p w14:paraId="08AF61D9" w14:textId="77777777" w:rsidR="000F0897" w:rsidRDefault="000F0897" w:rsidP="000F0897">
      <w:pPr>
        <w:pStyle w:val="Titre8"/>
      </w:pPr>
      <w:bookmarkStart w:id="328" w:name="_Toc164415635"/>
      <w:r>
        <w:t>Titre</w:t>
      </w:r>
      <w:bookmarkEnd w:id="328"/>
    </w:p>
    <w:p w14:paraId="4B496F9D" w14:textId="77777777" w:rsidR="000F0897" w:rsidRPr="00887972" w:rsidRDefault="000F0897" w:rsidP="00D874AC">
      <w:pPr>
        <w:pStyle w:val="Montextenumrot"/>
      </w:pPr>
    </w:p>
    <w:p w14:paraId="5B4BB333" w14:textId="77777777" w:rsidR="000F0897" w:rsidRDefault="000F0897" w:rsidP="00C81685">
      <w:pPr>
        <w:pStyle w:val="Titre9"/>
      </w:pPr>
      <w:bookmarkStart w:id="329" w:name="_Toc164415636"/>
      <w:r>
        <w:t>Titre</w:t>
      </w:r>
      <w:bookmarkEnd w:id="329"/>
    </w:p>
    <w:p w14:paraId="02268B37" w14:textId="77777777" w:rsidR="000F0897" w:rsidRPr="00887972" w:rsidRDefault="000F0897" w:rsidP="00D874AC">
      <w:pPr>
        <w:pStyle w:val="Montextenumrot"/>
      </w:pPr>
    </w:p>
    <w:p w14:paraId="1BB76EBC" w14:textId="77777777" w:rsidR="002E1A69" w:rsidRDefault="002E1A69" w:rsidP="00E16DA7">
      <w:pPr>
        <w:pStyle w:val="TitresconclusionChapitres"/>
      </w:pPr>
      <w:bookmarkStart w:id="330" w:name="_Toc164415637"/>
      <w:r>
        <w:lastRenderedPageBreak/>
        <w:t>Conclusion du chapitre I</w:t>
      </w:r>
      <w:bookmarkEnd w:id="323"/>
      <w:bookmarkEnd w:id="324"/>
      <w:bookmarkEnd w:id="330"/>
    </w:p>
    <w:p w14:paraId="671FED27" w14:textId="77777777" w:rsidR="00CA78F0" w:rsidRDefault="00CA78F0" w:rsidP="00D874AC">
      <w:pPr>
        <w:pStyle w:val="Montextenumrot"/>
      </w:pPr>
    </w:p>
    <w:p w14:paraId="4ED9CD41" w14:textId="77777777" w:rsidR="00CA78F0" w:rsidRDefault="00CA78F0" w:rsidP="0022259D"/>
    <w:p w14:paraId="14A41986" w14:textId="77777777" w:rsidR="005F1591" w:rsidRDefault="005F1591" w:rsidP="0022259D">
      <w:pPr>
        <w:sectPr w:rsidR="005F1591" w:rsidSect="00304D08">
          <w:type w:val="oddPage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7673D429" w14:textId="77777777" w:rsidR="00C87DE4" w:rsidRDefault="00C87DE4" w:rsidP="00C87DE4">
      <w:pPr>
        <w:pStyle w:val="Titre3"/>
      </w:pPr>
      <w:bookmarkStart w:id="331" w:name="_Toc518394795"/>
      <w:bookmarkStart w:id="332" w:name="_Toc536624676"/>
      <w:bookmarkStart w:id="333" w:name="_Toc164415638"/>
      <w:r>
        <w:lastRenderedPageBreak/>
        <w:t>titre du chapitre II</w:t>
      </w:r>
      <w:bookmarkEnd w:id="331"/>
      <w:bookmarkEnd w:id="332"/>
      <w:bookmarkEnd w:id="333"/>
    </w:p>
    <w:p w14:paraId="549F28B9" w14:textId="77777777" w:rsidR="00CA78F0" w:rsidRDefault="00CA78F0" w:rsidP="00D874AC">
      <w:pPr>
        <w:pStyle w:val="Montextenumrot"/>
      </w:pPr>
    </w:p>
    <w:p w14:paraId="78EA168C" w14:textId="77777777" w:rsidR="00CA78F0" w:rsidRDefault="00CA78F0" w:rsidP="00CA78F0"/>
    <w:p w14:paraId="476FF4CA" w14:textId="77777777" w:rsidR="005F1591" w:rsidRDefault="005F1591" w:rsidP="00CA78F0">
      <w:pPr>
        <w:sectPr w:rsidR="005F1591" w:rsidSect="00304D08">
          <w:type w:val="oddPage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2D0ED402" w14:textId="77777777" w:rsidR="000F0897" w:rsidRDefault="000F0897" w:rsidP="000F0897">
      <w:pPr>
        <w:pStyle w:val="Titre4"/>
      </w:pPr>
      <w:bookmarkStart w:id="334" w:name="_Toc164415639"/>
      <w:bookmarkStart w:id="335" w:name="_Toc518394802"/>
      <w:bookmarkStart w:id="336" w:name="_Toc536624683"/>
      <w:r>
        <w:lastRenderedPageBreak/>
        <w:t>Titre de la section 1</w:t>
      </w:r>
      <w:bookmarkEnd w:id="334"/>
    </w:p>
    <w:p w14:paraId="2CE81669" w14:textId="77777777" w:rsidR="000F0897" w:rsidRPr="00887972" w:rsidRDefault="000F0897" w:rsidP="00D874AC">
      <w:pPr>
        <w:pStyle w:val="Montextenumrot"/>
      </w:pPr>
    </w:p>
    <w:p w14:paraId="5EB09122" w14:textId="77777777" w:rsidR="000F0897" w:rsidRDefault="000F0897" w:rsidP="000F0897">
      <w:pPr>
        <w:pStyle w:val="Titre5"/>
      </w:pPr>
      <w:bookmarkStart w:id="337" w:name="_Toc164415640"/>
      <w:r>
        <w:t>Titre</w:t>
      </w:r>
      <w:bookmarkEnd w:id="337"/>
    </w:p>
    <w:p w14:paraId="36BCC122" w14:textId="77777777" w:rsidR="000F0897" w:rsidRPr="00887972" w:rsidRDefault="000F0897" w:rsidP="00D874AC">
      <w:pPr>
        <w:pStyle w:val="Montextenumrot"/>
      </w:pPr>
    </w:p>
    <w:p w14:paraId="024A11E4" w14:textId="77777777" w:rsidR="000F0897" w:rsidRDefault="000F0897" w:rsidP="000F0897">
      <w:pPr>
        <w:pStyle w:val="Titre6"/>
      </w:pPr>
      <w:bookmarkStart w:id="338" w:name="_Toc164415641"/>
      <w:r>
        <w:t>Titre</w:t>
      </w:r>
      <w:bookmarkEnd w:id="338"/>
    </w:p>
    <w:p w14:paraId="6E9D17D0" w14:textId="77777777" w:rsidR="000F0897" w:rsidRPr="00887972" w:rsidRDefault="000F0897" w:rsidP="00D874AC">
      <w:pPr>
        <w:pStyle w:val="Montextenumrot"/>
      </w:pPr>
    </w:p>
    <w:p w14:paraId="1BA78B6A" w14:textId="77777777" w:rsidR="000F0897" w:rsidRDefault="000F0897" w:rsidP="000F0897">
      <w:pPr>
        <w:pStyle w:val="Titre7"/>
      </w:pPr>
      <w:bookmarkStart w:id="339" w:name="_Toc164415642"/>
      <w:r>
        <w:t>Titre</w:t>
      </w:r>
      <w:bookmarkEnd w:id="339"/>
    </w:p>
    <w:p w14:paraId="059C2DDD" w14:textId="77777777" w:rsidR="000F0897" w:rsidRPr="00887972" w:rsidRDefault="000F0897" w:rsidP="00D874AC">
      <w:pPr>
        <w:pStyle w:val="Montextenumrot"/>
      </w:pPr>
    </w:p>
    <w:p w14:paraId="53982E48" w14:textId="77777777" w:rsidR="000F0897" w:rsidRDefault="000F0897" w:rsidP="000F0897">
      <w:pPr>
        <w:pStyle w:val="Titre8"/>
      </w:pPr>
      <w:bookmarkStart w:id="340" w:name="_Toc164415643"/>
      <w:r>
        <w:t>Titre</w:t>
      </w:r>
      <w:bookmarkEnd w:id="340"/>
    </w:p>
    <w:p w14:paraId="10346670" w14:textId="77777777" w:rsidR="000F0897" w:rsidRPr="00887972" w:rsidRDefault="000F0897" w:rsidP="00D874AC">
      <w:pPr>
        <w:pStyle w:val="Montextenumrot"/>
      </w:pPr>
    </w:p>
    <w:p w14:paraId="454A87D7" w14:textId="77777777" w:rsidR="000F0897" w:rsidRDefault="000F0897" w:rsidP="00C81685">
      <w:pPr>
        <w:pStyle w:val="Titre9"/>
      </w:pPr>
      <w:bookmarkStart w:id="341" w:name="_Toc164415644"/>
      <w:r>
        <w:t>Titre</w:t>
      </w:r>
      <w:bookmarkEnd w:id="341"/>
    </w:p>
    <w:p w14:paraId="574A22F0" w14:textId="77777777" w:rsidR="000F0897" w:rsidRPr="00887972" w:rsidRDefault="000F0897" w:rsidP="00D874AC">
      <w:pPr>
        <w:pStyle w:val="Montextenumrot"/>
      </w:pPr>
    </w:p>
    <w:p w14:paraId="522B373D" w14:textId="77777777" w:rsidR="000F0897" w:rsidRDefault="000F0897" w:rsidP="000F0897">
      <w:pPr>
        <w:pStyle w:val="Titre4"/>
      </w:pPr>
      <w:bookmarkStart w:id="342" w:name="_Toc164415645"/>
      <w:bookmarkStart w:id="343" w:name="_Toc518394808"/>
      <w:bookmarkStart w:id="344" w:name="_Toc536624689"/>
      <w:bookmarkEnd w:id="335"/>
      <w:bookmarkEnd w:id="336"/>
      <w:r>
        <w:lastRenderedPageBreak/>
        <w:t>Titre de la section 1</w:t>
      </w:r>
      <w:bookmarkEnd w:id="342"/>
    </w:p>
    <w:p w14:paraId="5EF30822" w14:textId="77777777" w:rsidR="000F0897" w:rsidRPr="00887972" w:rsidRDefault="000F0897" w:rsidP="00D874AC">
      <w:pPr>
        <w:pStyle w:val="Montextenumrot"/>
      </w:pPr>
    </w:p>
    <w:p w14:paraId="2C8BEC8D" w14:textId="77777777" w:rsidR="000F0897" w:rsidRDefault="000F0897" w:rsidP="000F0897">
      <w:pPr>
        <w:pStyle w:val="Titre5"/>
      </w:pPr>
      <w:bookmarkStart w:id="345" w:name="_Toc164415646"/>
      <w:r>
        <w:t>Titre</w:t>
      </w:r>
      <w:bookmarkEnd w:id="345"/>
    </w:p>
    <w:p w14:paraId="0EFE9BCB" w14:textId="77777777" w:rsidR="000F0897" w:rsidRPr="00887972" w:rsidRDefault="000F0897" w:rsidP="00D874AC">
      <w:pPr>
        <w:pStyle w:val="Montextenumrot"/>
      </w:pPr>
    </w:p>
    <w:p w14:paraId="58AB618F" w14:textId="77777777" w:rsidR="000F0897" w:rsidRDefault="000F0897" w:rsidP="000F0897">
      <w:pPr>
        <w:pStyle w:val="Titre6"/>
      </w:pPr>
      <w:bookmarkStart w:id="346" w:name="_Toc164415647"/>
      <w:r>
        <w:t>Titre</w:t>
      </w:r>
      <w:bookmarkEnd w:id="346"/>
    </w:p>
    <w:p w14:paraId="41CA883C" w14:textId="77777777" w:rsidR="000F0897" w:rsidRPr="00887972" w:rsidRDefault="000F0897" w:rsidP="00D874AC">
      <w:pPr>
        <w:pStyle w:val="Montextenumrot"/>
      </w:pPr>
    </w:p>
    <w:p w14:paraId="11D9451C" w14:textId="77777777" w:rsidR="000F0897" w:rsidRDefault="000F0897" w:rsidP="000F0897">
      <w:pPr>
        <w:pStyle w:val="Titre7"/>
      </w:pPr>
      <w:bookmarkStart w:id="347" w:name="_Toc164415648"/>
      <w:r>
        <w:t>Titre</w:t>
      </w:r>
      <w:bookmarkEnd w:id="347"/>
    </w:p>
    <w:p w14:paraId="573CF872" w14:textId="77777777" w:rsidR="000F0897" w:rsidRPr="00887972" w:rsidRDefault="000F0897" w:rsidP="00D874AC">
      <w:pPr>
        <w:pStyle w:val="Montextenumrot"/>
      </w:pPr>
    </w:p>
    <w:p w14:paraId="59140CDF" w14:textId="77777777" w:rsidR="000F0897" w:rsidRDefault="000F0897" w:rsidP="000F0897">
      <w:pPr>
        <w:pStyle w:val="Titre8"/>
      </w:pPr>
      <w:bookmarkStart w:id="348" w:name="_Toc164415649"/>
      <w:r>
        <w:t>Titre</w:t>
      </w:r>
      <w:bookmarkEnd w:id="348"/>
    </w:p>
    <w:p w14:paraId="713EB095" w14:textId="77777777" w:rsidR="000F0897" w:rsidRPr="00887972" w:rsidRDefault="000F0897" w:rsidP="00D874AC">
      <w:pPr>
        <w:pStyle w:val="Montextenumrot"/>
      </w:pPr>
    </w:p>
    <w:p w14:paraId="0D0941B6" w14:textId="77777777" w:rsidR="000F0897" w:rsidRDefault="000F0897" w:rsidP="00C81685">
      <w:pPr>
        <w:pStyle w:val="Titre9"/>
      </w:pPr>
      <w:bookmarkStart w:id="349" w:name="_Toc164415650"/>
      <w:r>
        <w:t>Titre</w:t>
      </w:r>
      <w:bookmarkEnd w:id="349"/>
    </w:p>
    <w:p w14:paraId="372AA714" w14:textId="77777777" w:rsidR="000F0897" w:rsidRPr="00887972" w:rsidRDefault="000F0897" w:rsidP="00D874AC">
      <w:pPr>
        <w:pStyle w:val="Montextenumrot"/>
      </w:pPr>
    </w:p>
    <w:p w14:paraId="7A587A70" w14:textId="77777777" w:rsidR="00C87DE4" w:rsidRDefault="00C87DE4" w:rsidP="00E16DA7">
      <w:pPr>
        <w:pStyle w:val="TitresconclusionChapitres"/>
      </w:pPr>
      <w:bookmarkStart w:id="350" w:name="_Toc164415651"/>
      <w:r>
        <w:lastRenderedPageBreak/>
        <w:t>Conclusion du chapitre II</w:t>
      </w:r>
      <w:bookmarkEnd w:id="343"/>
      <w:bookmarkEnd w:id="344"/>
      <w:bookmarkEnd w:id="350"/>
    </w:p>
    <w:p w14:paraId="2F5E022A" w14:textId="77777777" w:rsidR="00D122C3" w:rsidRDefault="00D122C3" w:rsidP="00D874AC">
      <w:pPr>
        <w:pStyle w:val="Montextenumrot"/>
      </w:pPr>
    </w:p>
    <w:p w14:paraId="4485D941" w14:textId="77777777" w:rsidR="00D122C3" w:rsidRDefault="00D122C3" w:rsidP="0022259D"/>
    <w:p w14:paraId="5DEC5DD7" w14:textId="77777777" w:rsidR="005F1591" w:rsidRDefault="005F1591" w:rsidP="0022259D">
      <w:pPr>
        <w:sectPr w:rsidR="005F1591" w:rsidSect="00304D08">
          <w:type w:val="oddPage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4FD8E908" w14:textId="77777777" w:rsidR="002E1A69" w:rsidRDefault="002E1A69" w:rsidP="00E16DA7">
      <w:pPr>
        <w:pStyle w:val="TitresconclusionTitres"/>
      </w:pPr>
      <w:bookmarkStart w:id="351" w:name="_Toc518394809"/>
      <w:bookmarkStart w:id="352" w:name="_Toc536624690"/>
      <w:bookmarkStart w:id="353" w:name="_Toc164415652"/>
      <w:r>
        <w:lastRenderedPageBreak/>
        <w:t>Conclusion du titre II</w:t>
      </w:r>
      <w:bookmarkEnd w:id="351"/>
      <w:bookmarkEnd w:id="352"/>
      <w:bookmarkEnd w:id="353"/>
    </w:p>
    <w:p w14:paraId="4F70AF46" w14:textId="77777777" w:rsidR="00D122C3" w:rsidRDefault="00D122C3" w:rsidP="00D874AC">
      <w:pPr>
        <w:pStyle w:val="Montextenumrot"/>
      </w:pPr>
    </w:p>
    <w:p w14:paraId="3100E254" w14:textId="77777777" w:rsidR="005F1591" w:rsidRDefault="005F1591" w:rsidP="0022259D"/>
    <w:p w14:paraId="09F77873" w14:textId="77777777" w:rsidR="00D122C3" w:rsidRDefault="00D122C3" w:rsidP="0022259D">
      <w:pPr>
        <w:sectPr w:rsidR="00D122C3" w:rsidSect="00304D08">
          <w:type w:val="oddPage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75D495A3" w14:textId="01429401" w:rsidR="002E1A69" w:rsidRDefault="002E1A69" w:rsidP="00E16DA7">
      <w:pPr>
        <w:pStyle w:val="TitresconclusionParties"/>
      </w:pPr>
      <w:bookmarkStart w:id="354" w:name="_Toc518394810"/>
      <w:bookmarkStart w:id="355" w:name="_Toc536624691"/>
      <w:bookmarkStart w:id="356" w:name="_Toc164415653"/>
      <w:r>
        <w:lastRenderedPageBreak/>
        <w:t>Conclusion partie</w:t>
      </w:r>
      <w:bookmarkEnd w:id="354"/>
      <w:bookmarkEnd w:id="355"/>
      <w:r w:rsidR="00E16DA7">
        <w:t xml:space="preserve"> II</w:t>
      </w:r>
      <w:bookmarkEnd w:id="356"/>
    </w:p>
    <w:p w14:paraId="777D8174" w14:textId="77777777" w:rsidR="002E6579" w:rsidRPr="002E6579" w:rsidRDefault="002E6579" w:rsidP="002E6579">
      <w:pPr>
        <w:pStyle w:val="Montextenumrot"/>
        <w:rPr>
          <w:lang w:eastAsia="en-US"/>
        </w:rPr>
      </w:pPr>
    </w:p>
    <w:p w14:paraId="24DC2711" w14:textId="77777777" w:rsidR="005F1591" w:rsidRDefault="005F1591" w:rsidP="0022259D"/>
    <w:p w14:paraId="2CD38E9E" w14:textId="77777777" w:rsidR="00D122C3" w:rsidRDefault="00D122C3" w:rsidP="0022259D">
      <w:pPr>
        <w:sectPr w:rsidR="00D122C3" w:rsidSect="00304D08">
          <w:type w:val="oddPage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4B131C43" w14:textId="77777777" w:rsidR="00C87DE4" w:rsidRDefault="00C87DE4" w:rsidP="000F0897">
      <w:pPr>
        <w:pStyle w:val="Titre1"/>
        <w:numPr>
          <w:ilvl w:val="0"/>
          <w:numId w:val="0"/>
        </w:numPr>
      </w:pPr>
      <w:bookmarkStart w:id="357" w:name="_Toc518394811"/>
      <w:bookmarkStart w:id="358" w:name="_Toc536624692"/>
      <w:bookmarkStart w:id="359" w:name="_Toc164415654"/>
      <w:r w:rsidRPr="00D122C3">
        <w:lastRenderedPageBreak/>
        <w:t>Conclusion</w:t>
      </w:r>
      <w:bookmarkEnd w:id="357"/>
      <w:bookmarkEnd w:id="358"/>
      <w:bookmarkEnd w:id="359"/>
    </w:p>
    <w:p w14:paraId="37302084" w14:textId="77777777" w:rsidR="007F47DE" w:rsidRPr="007F47DE" w:rsidRDefault="007F47DE" w:rsidP="007F47DE">
      <w:pPr>
        <w:pStyle w:val="Montextenumrot"/>
        <w:rPr>
          <w:lang w:eastAsia="en-US"/>
        </w:rPr>
      </w:pPr>
    </w:p>
    <w:p w14:paraId="4C5C2A30" w14:textId="77777777" w:rsidR="005F1591" w:rsidRDefault="005F1591" w:rsidP="00D874AC">
      <w:pPr>
        <w:pStyle w:val="Montextenumrot"/>
      </w:pPr>
    </w:p>
    <w:p w14:paraId="06CB6329" w14:textId="77777777" w:rsidR="005F1591" w:rsidRDefault="005F1591" w:rsidP="0022259D"/>
    <w:p w14:paraId="43A7C8B4" w14:textId="77777777" w:rsidR="00465A79" w:rsidRDefault="00465A79" w:rsidP="0022259D"/>
    <w:p w14:paraId="16CB6CB2" w14:textId="77777777" w:rsidR="00465A79" w:rsidRDefault="00465A79" w:rsidP="0022259D">
      <w:pPr>
        <w:sectPr w:rsidR="00465A79" w:rsidSect="00304D08">
          <w:type w:val="oddPage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1515B133" w14:textId="77777777" w:rsidR="00083791" w:rsidRPr="00D122C3" w:rsidRDefault="00083791" w:rsidP="00D122C3">
      <w:pPr>
        <w:pStyle w:val="Titresliminaires"/>
      </w:pPr>
      <w:bookmarkStart w:id="360" w:name="_Toc518394812"/>
      <w:bookmarkStart w:id="361" w:name="_Toc536624693"/>
      <w:bookmarkStart w:id="362" w:name="_Toc164415655"/>
      <w:r w:rsidRPr="00D122C3">
        <w:lastRenderedPageBreak/>
        <w:t>Bibliographie</w:t>
      </w:r>
      <w:bookmarkEnd w:id="28"/>
      <w:bookmarkEnd w:id="29"/>
      <w:bookmarkEnd w:id="30"/>
      <w:bookmarkEnd w:id="31"/>
      <w:bookmarkEnd w:id="32"/>
      <w:bookmarkEnd w:id="33"/>
      <w:bookmarkEnd w:id="34"/>
      <w:bookmarkEnd w:id="360"/>
      <w:bookmarkEnd w:id="361"/>
      <w:bookmarkEnd w:id="362"/>
    </w:p>
    <w:p w14:paraId="7C3B9E68" w14:textId="77777777" w:rsidR="0056738A" w:rsidRPr="00B336B7" w:rsidRDefault="00812028" w:rsidP="00B336B7">
      <w:pPr>
        <w:pStyle w:val="Sous-titrebibliographie2"/>
      </w:pPr>
      <w:bookmarkStart w:id="363" w:name="_Toc518394813"/>
      <w:bookmarkStart w:id="364" w:name="_Toc536624694"/>
      <w:bookmarkStart w:id="365" w:name="_Toc164415656"/>
      <w:bookmarkStart w:id="366" w:name="_Toc462752942"/>
      <w:bookmarkStart w:id="367" w:name="_Toc462829719"/>
      <w:bookmarkStart w:id="368" w:name="_Toc462928912"/>
      <w:bookmarkStart w:id="369" w:name="_Toc463341918"/>
      <w:bookmarkStart w:id="370" w:name="_Toc482191633"/>
      <w:bookmarkStart w:id="371" w:name="_Toc434331124"/>
      <w:bookmarkStart w:id="372" w:name="_Toc434333848"/>
      <w:bookmarkStart w:id="373" w:name="_Toc434334148"/>
      <w:bookmarkStart w:id="374" w:name="_Toc435779648"/>
      <w:r w:rsidRPr="00B336B7">
        <w:t>Dictionnaires et encyclopédies</w:t>
      </w:r>
      <w:bookmarkEnd w:id="363"/>
      <w:bookmarkEnd w:id="364"/>
      <w:bookmarkEnd w:id="365"/>
    </w:p>
    <w:p w14:paraId="1638F46B" w14:textId="77777777" w:rsidR="005F1591" w:rsidRDefault="005F1591" w:rsidP="005F1591">
      <w:pPr>
        <w:pStyle w:val="Rfrencebibliographique"/>
      </w:pPr>
    </w:p>
    <w:p w14:paraId="2205716F" w14:textId="77777777" w:rsidR="00083791" w:rsidRPr="00B336B7" w:rsidRDefault="00812028" w:rsidP="00B336B7">
      <w:pPr>
        <w:pStyle w:val="Sous-titrebibliographie2"/>
      </w:pPr>
      <w:bookmarkStart w:id="375" w:name="_Toc518394814"/>
      <w:bookmarkStart w:id="376" w:name="_Toc536624695"/>
      <w:bookmarkStart w:id="377" w:name="_Toc164415657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r w:rsidRPr="00B336B7">
        <w:t>Ouvrages généraux, manuels</w:t>
      </w:r>
      <w:r w:rsidR="0067158C" w:rsidRPr="00B336B7">
        <w:t xml:space="preserve"> et traités</w:t>
      </w:r>
      <w:bookmarkEnd w:id="375"/>
      <w:bookmarkEnd w:id="376"/>
      <w:bookmarkEnd w:id="377"/>
    </w:p>
    <w:p w14:paraId="45DD6A84" w14:textId="77777777" w:rsidR="005F1591" w:rsidRPr="0067158C" w:rsidRDefault="005F1591" w:rsidP="005F1591">
      <w:pPr>
        <w:pStyle w:val="Rfrencebibliographique"/>
      </w:pPr>
    </w:p>
    <w:p w14:paraId="5A4C36D3" w14:textId="77777777" w:rsidR="00083791" w:rsidRPr="00B336B7" w:rsidRDefault="00083791" w:rsidP="00B336B7">
      <w:pPr>
        <w:pStyle w:val="Sous-titrebibliographie2"/>
      </w:pPr>
      <w:bookmarkStart w:id="378" w:name="_Toc434331125"/>
      <w:bookmarkStart w:id="379" w:name="_Toc434333849"/>
      <w:bookmarkStart w:id="380" w:name="_Toc434334149"/>
      <w:bookmarkStart w:id="381" w:name="_Toc435779649"/>
      <w:bookmarkStart w:id="382" w:name="_Toc462752943"/>
      <w:bookmarkStart w:id="383" w:name="_Toc462829720"/>
      <w:bookmarkStart w:id="384" w:name="_Toc462928913"/>
      <w:bookmarkStart w:id="385" w:name="_Toc463341919"/>
      <w:bookmarkStart w:id="386" w:name="_Toc482191634"/>
      <w:bookmarkStart w:id="387" w:name="_Toc518394815"/>
      <w:bookmarkStart w:id="388" w:name="_Toc536624696"/>
      <w:bookmarkStart w:id="389" w:name="_Toc164415658"/>
      <w:r w:rsidRPr="00B336B7">
        <w:t>Ouvrages spéci</w:t>
      </w:r>
      <w:r w:rsidR="0067158C" w:rsidRPr="00B336B7">
        <w:t>alisés</w:t>
      </w:r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r w:rsidR="00812028" w:rsidRPr="00B336B7">
        <w:t xml:space="preserve">, </w:t>
      </w:r>
      <w:r w:rsidR="0067158C" w:rsidRPr="00B336B7">
        <w:t>thèses</w:t>
      </w:r>
      <w:r w:rsidR="00812028" w:rsidRPr="00B336B7">
        <w:t xml:space="preserve"> et mémoires</w:t>
      </w:r>
      <w:bookmarkEnd w:id="387"/>
      <w:bookmarkEnd w:id="388"/>
      <w:bookmarkEnd w:id="389"/>
    </w:p>
    <w:p w14:paraId="38E01392" w14:textId="77777777" w:rsidR="005F1591" w:rsidRPr="0067158C" w:rsidRDefault="005F1591" w:rsidP="005F1591">
      <w:pPr>
        <w:pStyle w:val="Rfrencebibliographique"/>
      </w:pPr>
    </w:p>
    <w:p w14:paraId="075B967E" w14:textId="77777777" w:rsidR="00083791" w:rsidRPr="00B336B7" w:rsidRDefault="00083791" w:rsidP="00B336B7">
      <w:pPr>
        <w:pStyle w:val="Sous-titrebibliographie2"/>
      </w:pPr>
      <w:bookmarkStart w:id="390" w:name="_Toc462752944"/>
      <w:bookmarkStart w:id="391" w:name="_Toc462829721"/>
      <w:bookmarkStart w:id="392" w:name="_Toc462928914"/>
      <w:bookmarkStart w:id="393" w:name="_Toc463341920"/>
      <w:bookmarkStart w:id="394" w:name="_Toc482191635"/>
      <w:bookmarkStart w:id="395" w:name="_Toc518394816"/>
      <w:bookmarkStart w:id="396" w:name="_Toc536624697"/>
      <w:bookmarkStart w:id="397" w:name="_Toc164415659"/>
      <w:r w:rsidRPr="00B336B7">
        <w:t>Articles</w:t>
      </w:r>
      <w:bookmarkEnd w:id="390"/>
      <w:bookmarkEnd w:id="391"/>
      <w:bookmarkEnd w:id="392"/>
      <w:bookmarkEnd w:id="393"/>
      <w:bookmarkEnd w:id="394"/>
      <w:bookmarkEnd w:id="395"/>
      <w:bookmarkEnd w:id="396"/>
      <w:bookmarkEnd w:id="397"/>
    </w:p>
    <w:p w14:paraId="5FA91A11" w14:textId="77777777" w:rsidR="005F1591" w:rsidRDefault="005F1591" w:rsidP="005F1591">
      <w:pPr>
        <w:pStyle w:val="Rfrencebibliographique"/>
      </w:pPr>
    </w:p>
    <w:p w14:paraId="7559E426" w14:textId="77777777" w:rsidR="00D11285" w:rsidRPr="00B336B7" w:rsidRDefault="00D11285" w:rsidP="00B336B7">
      <w:pPr>
        <w:pStyle w:val="Sous-titrebibliographie2"/>
      </w:pPr>
      <w:bookmarkStart w:id="398" w:name="_Toc518394817"/>
      <w:bookmarkStart w:id="399" w:name="_Toc536624698"/>
      <w:bookmarkStart w:id="400" w:name="_Toc164415660"/>
      <w:r w:rsidRPr="00B336B7">
        <w:t>Contributions aux mélanges et actes de colloques</w:t>
      </w:r>
      <w:bookmarkEnd w:id="398"/>
      <w:bookmarkEnd w:id="399"/>
      <w:bookmarkEnd w:id="400"/>
    </w:p>
    <w:p w14:paraId="14928E2D" w14:textId="77777777" w:rsidR="005F1591" w:rsidRPr="0067158C" w:rsidRDefault="005F1591" w:rsidP="005F1591">
      <w:pPr>
        <w:pStyle w:val="Rfrencebibliographique"/>
      </w:pPr>
    </w:p>
    <w:p w14:paraId="55651E4D" w14:textId="77777777" w:rsidR="00083791" w:rsidRPr="00B336B7" w:rsidRDefault="00083791" w:rsidP="00B336B7">
      <w:pPr>
        <w:pStyle w:val="Sous-titrebibliographie2"/>
      </w:pPr>
      <w:bookmarkStart w:id="401" w:name="_Toc462752945"/>
      <w:bookmarkStart w:id="402" w:name="_Toc462829722"/>
      <w:bookmarkStart w:id="403" w:name="_Toc462928915"/>
      <w:bookmarkStart w:id="404" w:name="_Toc463341921"/>
      <w:bookmarkStart w:id="405" w:name="_Toc482191636"/>
      <w:bookmarkStart w:id="406" w:name="_Toc434331128"/>
      <w:bookmarkStart w:id="407" w:name="_Toc434333852"/>
      <w:bookmarkStart w:id="408" w:name="_Toc434334152"/>
      <w:bookmarkStart w:id="409" w:name="_Toc435779652"/>
      <w:bookmarkStart w:id="410" w:name="_Toc518394818"/>
      <w:bookmarkStart w:id="411" w:name="_Toc536624699"/>
      <w:bookmarkStart w:id="412" w:name="_Toc164415661"/>
      <w:r w:rsidRPr="00B336B7">
        <w:t>Notes, observations, avis et conclusions de jurisprudence</w:t>
      </w:r>
      <w:bookmarkEnd w:id="401"/>
      <w:bookmarkEnd w:id="402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</w:p>
    <w:p w14:paraId="23485487" w14:textId="77777777" w:rsidR="00083791" w:rsidRDefault="00083791" w:rsidP="00F34634">
      <w:pPr>
        <w:pStyle w:val="Sous-titrebibliographie3"/>
      </w:pPr>
      <w:bookmarkStart w:id="413" w:name="_Toc518394819"/>
      <w:bookmarkStart w:id="414" w:name="_Toc536624700"/>
      <w:bookmarkStart w:id="415" w:name="_Toc164415662"/>
      <w:r w:rsidRPr="0067158C">
        <w:t>Jurispr</w:t>
      </w:r>
      <w:r w:rsidR="0067158C" w:rsidRPr="0067158C">
        <w:t xml:space="preserve">udence </w:t>
      </w:r>
      <w:r w:rsidR="0067158C" w:rsidRPr="00F34634">
        <w:t>française</w:t>
      </w:r>
      <w:bookmarkEnd w:id="413"/>
      <w:bookmarkEnd w:id="414"/>
      <w:bookmarkEnd w:id="415"/>
    </w:p>
    <w:p w14:paraId="28DF8FBE" w14:textId="77777777" w:rsidR="005F1591" w:rsidRPr="0067158C" w:rsidRDefault="005F1591" w:rsidP="00B336B7">
      <w:pPr>
        <w:pStyle w:val="Rfrencebibliographique"/>
      </w:pPr>
    </w:p>
    <w:p w14:paraId="239A378E" w14:textId="77777777" w:rsidR="00083791" w:rsidRDefault="00083791" w:rsidP="00F34634">
      <w:pPr>
        <w:pStyle w:val="Sous-titrebibliographie3"/>
      </w:pPr>
      <w:bookmarkStart w:id="416" w:name="_Toc518394820"/>
      <w:bookmarkStart w:id="417" w:name="_Toc536624701"/>
      <w:bookmarkStart w:id="418" w:name="_Toc164415663"/>
      <w:r w:rsidRPr="0067158C">
        <w:t>Jurisprudence étrangère</w:t>
      </w:r>
      <w:bookmarkEnd w:id="416"/>
      <w:bookmarkEnd w:id="417"/>
      <w:bookmarkEnd w:id="418"/>
    </w:p>
    <w:p w14:paraId="6E51F9A8" w14:textId="7622C4E0" w:rsidR="005F1591" w:rsidRDefault="005F1591" w:rsidP="00B336B7">
      <w:pPr>
        <w:pStyle w:val="Rfrencebibliographique"/>
      </w:pPr>
    </w:p>
    <w:p w14:paraId="2EE7B8FE" w14:textId="2DE15EF3" w:rsidR="00A54F00" w:rsidRDefault="00A54F00" w:rsidP="00A54F00">
      <w:pPr>
        <w:pStyle w:val="Sous-titrebibliographie4"/>
      </w:pPr>
      <w:bookmarkStart w:id="419" w:name="_Toc164415664"/>
      <w:r w:rsidRPr="00A54F00">
        <w:t>Anglaise</w:t>
      </w:r>
      <w:bookmarkEnd w:id="419"/>
    </w:p>
    <w:p w14:paraId="3A045C8E" w14:textId="77777777" w:rsidR="00A54F00" w:rsidRPr="00A54F00" w:rsidRDefault="00A54F00" w:rsidP="00A54F00">
      <w:pPr>
        <w:pStyle w:val="Rfrencebibliographique"/>
      </w:pPr>
    </w:p>
    <w:p w14:paraId="59E38F47" w14:textId="77777777" w:rsidR="00812028" w:rsidRPr="00B336B7" w:rsidRDefault="00812028" w:rsidP="0067158C">
      <w:pPr>
        <w:pStyle w:val="Sous-titrebibliographie2"/>
      </w:pPr>
      <w:bookmarkStart w:id="420" w:name="_Toc518394821"/>
      <w:bookmarkStart w:id="421" w:name="_Toc536624702"/>
      <w:bookmarkStart w:id="422" w:name="_Toc164415665"/>
      <w:r w:rsidRPr="00B336B7">
        <w:lastRenderedPageBreak/>
        <w:t>Textes législatifs, réglementaires et textes</w:t>
      </w:r>
      <w:r>
        <w:t xml:space="preserve"> </w:t>
      </w:r>
      <w:r w:rsidRPr="00B336B7">
        <w:t>internationaux</w:t>
      </w:r>
      <w:bookmarkEnd w:id="420"/>
      <w:bookmarkEnd w:id="421"/>
      <w:bookmarkEnd w:id="422"/>
    </w:p>
    <w:p w14:paraId="09FC6A57" w14:textId="77777777" w:rsidR="005F1591" w:rsidRDefault="005F1591" w:rsidP="005F1591">
      <w:pPr>
        <w:pStyle w:val="Rfrencebibliographique"/>
      </w:pPr>
    </w:p>
    <w:p w14:paraId="33885363" w14:textId="77777777" w:rsidR="0067158C" w:rsidRPr="00B336B7" w:rsidRDefault="0067158C" w:rsidP="00B336B7">
      <w:pPr>
        <w:pStyle w:val="Sous-titrebibliographie2"/>
      </w:pPr>
      <w:bookmarkStart w:id="423" w:name="_Toc518394822"/>
      <w:bookmarkStart w:id="424" w:name="_Toc536624703"/>
      <w:bookmarkStart w:id="425" w:name="_Toc164415666"/>
      <w:r w:rsidRPr="00B336B7">
        <w:t>Rapports, études, travaux et avis</w:t>
      </w:r>
      <w:bookmarkEnd w:id="423"/>
      <w:bookmarkEnd w:id="424"/>
      <w:bookmarkEnd w:id="425"/>
    </w:p>
    <w:p w14:paraId="0FF3D742" w14:textId="77777777" w:rsidR="005F1591" w:rsidRDefault="005F1591" w:rsidP="005F1591">
      <w:pPr>
        <w:pStyle w:val="Rfrencebibliographique"/>
      </w:pPr>
    </w:p>
    <w:p w14:paraId="1895ADBC" w14:textId="77777777" w:rsidR="00812028" w:rsidRPr="00B336B7" w:rsidRDefault="00812028" w:rsidP="00B336B7">
      <w:pPr>
        <w:pStyle w:val="Sous-titrebibliographie2"/>
      </w:pPr>
      <w:bookmarkStart w:id="426" w:name="_Toc518394823"/>
      <w:bookmarkStart w:id="427" w:name="_Toc536624704"/>
      <w:bookmarkStart w:id="428" w:name="_Toc164415667"/>
      <w:r w:rsidRPr="00B336B7">
        <w:t>Jurisclasseurs, encyclopédies</w:t>
      </w:r>
      <w:r w:rsidR="00513542" w:rsidRPr="00B336B7">
        <w:t xml:space="preserve"> juridiques</w:t>
      </w:r>
      <w:r w:rsidRPr="00B336B7">
        <w:t xml:space="preserve"> et répertoires</w:t>
      </w:r>
      <w:bookmarkEnd w:id="426"/>
      <w:bookmarkEnd w:id="427"/>
      <w:bookmarkEnd w:id="428"/>
    </w:p>
    <w:p w14:paraId="4136C5F6" w14:textId="77777777" w:rsidR="005F1591" w:rsidRPr="0067158C" w:rsidRDefault="005F1591" w:rsidP="005F1591">
      <w:pPr>
        <w:pStyle w:val="Rfrencebibliographique"/>
      </w:pPr>
    </w:p>
    <w:p w14:paraId="6D553ED6" w14:textId="77777777" w:rsidR="005F1591" w:rsidRPr="00B336B7" w:rsidRDefault="00083791" w:rsidP="00B336B7">
      <w:pPr>
        <w:pStyle w:val="Sous-titrebibliographie2"/>
      </w:pPr>
      <w:bookmarkStart w:id="429" w:name="_Toc462752946"/>
      <w:bookmarkStart w:id="430" w:name="_Toc462829723"/>
      <w:bookmarkStart w:id="431" w:name="_Toc462928916"/>
      <w:bookmarkStart w:id="432" w:name="_Toc463341922"/>
      <w:bookmarkStart w:id="433" w:name="_Toc482191637"/>
      <w:bookmarkStart w:id="434" w:name="_Toc518394824"/>
      <w:bookmarkStart w:id="435" w:name="_Toc536624705"/>
      <w:bookmarkStart w:id="436" w:name="_Toc164415668"/>
      <w:r w:rsidRPr="00B336B7">
        <w:t>Sites internet</w:t>
      </w:r>
      <w:bookmarkEnd w:id="429"/>
      <w:bookmarkEnd w:id="430"/>
      <w:bookmarkEnd w:id="431"/>
      <w:bookmarkEnd w:id="432"/>
      <w:bookmarkEnd w:id="433"/>
      <w:bookmarkEnd w:id="434"/>
      <w:bookmarkEnd w:id="435"/>
      <w:bookmarkEnd w:id="436"/>
    </w:p>
    <w:p w14:paraId="7A589B17" w14:textId="77777777" w:rsidR="005F1591" w:rsidRDefault="005F1591" w:rsidP="00435EC7"/>
    <w:p w14:paraId="3442AB3B" w14:textId="77777777" w:rsidR="005F1591" w:rsidRPr="00FF6EB2" w:rsidRDefault="005F1591" w:rsidP="00435EC7">
      <w:pPr>
        <w:sectPr w:rsidR="005F1591" w:rsidRPr="00FF6EB2" w:rsidSect="00304D08">
          <w:type w:val="oddPage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7CAFC33B" w14:textId="77777777" w:rsidR="00225806" w:rsidRDefault="00083791" w:rsidP="00225806">
      <w:pPr>
        <w:pStyle w:val="Titresliminaires"/>
      </w:pPr>
      <w:bookmarkStart w:id="437" w:name="_Toc462752948"/>
      <w:bookmarkStart w:id="438" w:name="_Toc462918644"/>
      <w:bookmarkStart w:id="439" w:name="_Toc462919838"/>
      <w:bookmarkStart w:id="440" w:name="_Toc462928985"/>
      <w:bookmarkStart w:id="441" w:name="_Toc463014335"/>
      <w:bookmarkStart w:id="442" w:name="_Toc463341923"/>
      <w:bookmarkStart w:id="443" w:name="_Toc482191638"/>
      <w:bookmarkStart w:id="444" w:name="_Toc518394825"/>
      <w:bookmarkStart w:id="445" w:name="_Toc536624706"/>
      <w:bookmarkStart w:id="446" w:name="_Toc164415669"/>
      <w:bookmarkStart w:id="447" w:name="_Toc462752947"/>
      <w:r>
        <w:lastRenderedPageBreak/>
        <w:t>Index</w:t>
      </w:r>
      <w:bookmarkStart w:id="448" w:name="_Toc462918645"/>
      <w:bookmarkStart w:id="449" w:name="_Toc462919839"/>
      <w:bookmarkStart w:id="450" w:name="_Toc462928986"/>
      <w:bookmarkStart w:id="451" w:name="_Toc463014336"/>
      <w:bookmarkStart w:id="452" w:name="_Toc463341924"/>
      <w:bookmarkEnd w:id="437"/>
      <w:bookmarkEnd w:id="438"/>
      <w:bookmarkEnd w:id="439"/>
      <w:bookmarkEnd w:id="440"/>
      <w:bookmarkEnd w:id="441"/>
      <w:bookmarkEnd w:id="442"/>
      <w:bookmarkEnd w:id="443"/>
      <w:bookmarkEnd w:id="444"/>
      <w:bookmarkEnd w:id="445"/>
      <w:bookmarkEnd w:id="446"/>
    </w:p>
    <w:p w14:paraId="7DE1B59A" w14:textId="64D83E3C" w:rsidR="00225806" w:rsidRDefault="00022484" w:rsidP="00022484">
      <w:pPr>
        <w:pStyle w:val="Titresindex"/>
      </w:pPr>
      <w:bookmarkStart w:id="453" w:name="_Toc164415670"/>
      <w:r w:rsidRPr="00022484">
        <w:t>Index des noms propres</w:t>
      </w:r>
      <w:bookmarkEnd w:id="453"/>
    </w:p>
    <w:p w14:paraId="56D86ECB" w14:textId="77777777" w:rsidR="00C01E77" w:rsidRPr="00022484" w:rsidRDefault="00C01E77" w:rsidP="008261B8"/>
    <w:p w14:paraId="362A5528" w14:textId="77777777" w:rsidR="00C01E77" w:rsidRDefault="00287313" w:rsidP="008261B8">
      <w:r>
        <w:fldChar w:fldCharType="begin"/>
      </w:r>
      <w:r>
        <w:instrText xml:space="preserve"> INDEX \f"A" \h "A" \c "2" \z "1036" </w:instrText>
      </w:r>
      <w:r>
        <w:fldChar w:fldCharType="separate"/>
      </w:r>
      <w:r w:rsidR="00C01E77">
        <w:rPr>
          <w:noProof/>
        </w:rPr>
        <w:t>Aucune entrée d'index n'a été trouvée.</w:t>
      </w:r>
      <w:r>
        <w:rPr>
          <w:noProof/>
        </w:rPr>
        <w:fldChar w:fldCharType="end"/>
      </w:r>
    </w:p>
    <w:p w14:paraId="70771DE1" w14:textId="77777777" w:rsidR="00C01E77" w:rsidRDefault="00C01E77" w:rsidP="00C01E77"/>
    <w:p w14:paraId="48DDEAEB" w14:textId="77777777" w:rsidR="00C01E77" w:rsidRDefault="00C01E77" w:rsidP="00C01E77"/>
    <w:p w14:paraId="4165E0E6" w14:textId="77777777" w:rsidR="00C01E77" w:rsidRDefault="00C01E77" w:rsidP="00C01E77"/>
    <w:p w14:paraId="31DD13C9" w14:textId="638B5FBB" w:rsidR="00C01E77" w:rsidRDefault="00C01E77" w:rsidP="00C01E77">
      <w:r>
        <w:br w:type="page"/>
      </w:r>
    </w:p>
    <w:p w14:paraId="74E484CA" w14:textId="77777777" w:rsidR="00C01E77" w:rsidRDefault="00C01E77" w:rsidP="00C01E77"/>
    <w:p w14:paraId="19A9955A" w14:textId="7C71B942" w:rsidR="00022484" w:rsidRPr="00022484" w:rsidRDefault="00022484" w:rsidP="00022484">
      <w:pPr>
        <w:pStyle w:val="Titresindex"/>
      </w:pPr>
      <w:bookmarkStart w:id="454" w:name="_Toc164415671"/>
      <w:r w:rsidRPr="00022484">
        <w:t xml:space="preserve">Index des </w:t>
      </w:r>
      <w:r>
        <w:t>lieux</w:t>
      </w:r>
      <w:bookmarkEnd w:id="454"/>
    </w:p>
    <w:p w14:paraId="542679C3" w14:textId="7DC71CE2" w:rsidR="005F1591" w:rsidRDefault="005F1591" w:rsidP="008261B8"/>
    <w:p w14:paraId="2897C3FA" w14:textId="76FDB866" w:rsidR="00C01E77" w:rsidRDefault="00C01E77" w:rsidP="008261B8">
      <w:pPr>
        <w:rPr>
          <w:b/>
          <w:bCs/>
        </w:rPr>
      </w:pPr>
      <w:r>
        <w:rPr>
          <w:b/>
          <w:bCs/>
        </w:rPr>
        <w:fldChar w:fldCharType="begin"/>
      </w:r>
      <w:r>
        <w:rPr>
          <w:b/>
          <w:bCs/>
        </w:rPr>
        <w:instrText xml:space="preserve"> INDEX \f"B" \h "A" \c "2" \z "1036" </w:instrText>
      </w:r>
      <w:r>
        <w:rPr>
          <w:b/>
          <w:bCs/>
        </w:rPr>
        <w:fldChar w:fldCharType="separate"/>
      </w:r>
      <w:r>
        <w:rPr>
          <w:noProof/>
        </w:rPr>
        <w:t>Aucune entrée d'index n'a été trouvée.</w:t>
      </w:r>
      <w:r>
        <w:rPr>
          <w:b/>
          <w:bCs/>
        </w:rPr>
        <w:fldChar w:fldCharType="end"/>
      </w:r>
    </w:p>
    <w:p w14:paraId="5AAC12B2" w14:textId="77777777" w:rsidR="00C01E77" w:rsidRDefault="00C01E77" w:rsidP="005F1591"/>
    <w:p w14:paraId="62FA4A0A" w14:textId="77777777" w:rsidR="00022484" w:rsidRDefault="00022484" w:rsidP="00022484">
      <w:bookmarkStart w:id="455" w:name="_Toc482191639"/>
      <w:bookmarkStart w:id="456" w:name="_Toc518394826"/>
      <w:bookmarkStart w:id="457" w:name="_Toc536624707"/>
    </w:p>
    <w:p w14:paraId="660A6E07" w14:textId="392BDE42" w:rsidR="00022484" w:rsidRDefault="00022484" w:rsidP="00022484">
      <w:pPr>
        <w:sectPr w:rsidR="00022484" w:rsidSect="00304D08">
          <w:type w:val="oddPage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6319FF83" w14:textId="5BA27521" w:rsidR="00363334" w:rsidRDefault="00083791" w:rsidP="00FD67B9">
      <w:pPr>
        <w:pStyle w:val="Titresliminaires"/>
      </w:pPr>
      <w:bookmarkStart w:id="458" w:name="_Toc164415672"/>
      <w:r>
        <w:lastRenderedPageBreak/>
        <w:t>Annexes</w:t>
      </w:r>
      <w:bookmarkStart w:id="459" w:name="_Toc462918646"/>
      <w:bookmarkStart w:id="460" w:name="_Toc463341925"/>
      <w:bookmarkEnd w:id="447"/>
      <w:bookmarkEnd w:id="448"/>
      <w:bookmarkEnd w:id="449"/>
      <w:bookmarkEnd w:id="450"/>
      <w:bookmarkEnd w:id="451"/>
      <w:bookmarkEnd w:id="452"/>
      <w:bookmarkEnd w:id="455"/>
      <w:bookmarkEnd w:id="456"/>
      <w:bookmarkEnd w:id="457"/>
      <w:bookmarkEnd w:id="458"/>
    </w:p>
    <w:p w14:paraId="0274682E" w14:textId="77777777" w:rsidR="003F0BEE" w:rsidRPr="003F0BEE" w:rsidRDefault="003F0BEE" w:rsidP="003F0BEE">
      <w:pPr>
        <w:rPr>
          <w:lang w:eastAsia="en-US"/>
        </w:rPr>
      </w:pPr>
    </w:p>
    <w:p w14:paraId="776C1DFA" w14:textId="77777777" w:rsidR="0022259D" w:rsidRDefault="0022259D" w:rsidP="0022259D"/>
    <w:p w14:paraId="09C6F46A" w14:textId="77777777" w:rsidR="0022259D" w:rsidRPr="0022259D" w:rsidRDefault="0022259D" w:rsidP="0022259D">
      <w:pPr>
        <w:sectPr w:rsidR="0022259D" w:rsidRPr="0022259D" w:rsidSect="00304D08">
          <w:type w:val="oddPage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309B2BE6" w14:textId="77777777" w:rsidR="00363334" w:rsidRDefault="00083791" w:rsidP="00FD67B9">
      <w:pPr>
        <w:pStyle w:val="Annexe"/>
      </w:pPr>
      <w:bookmarkStart w:id="461" w:name="_Toc482191640"/>
      <w:bookmarkStart w:id="462" w:name="_Toc518394827"/>
      <w:bookmarkStart w:id="463" w:name="_Toc536624708"/>
      <w:bookmarkStart w:id="464" w:name="_Toc164415673"/>
      <w:r w:rsidRPr="00FF6EB2">
        <w:lastRenderedPageBreak/>
        <w:t>Annexe 1</w:t>
      </w:r>
      <w:bookmarkStart w:id="465" w:name="_Toc462918647"/>
      <w:bookmarkEnd w:id="459"/>
      <w:bookmarkEnd w:id="460"/>
      <w:bookmarkEnd w:id="461"/>
      <w:bookmarkEnd w:id="462"/>
      <w:bookmarkEnd w:id="463"/>
      <w:bookmarkEnd w:id="464"/>
    </w:p>
    <w:p w14:paraId="4BEFE288" w14:textId="77777777" w:rsidR="00B336B7" w:rsidRDefault="00B336B7" w:rsidP="00B336B7"/>
    <w:p w14:paraId="4CD25C4A" w14:textId="77777777" w:rsidR="00B336B7" w:rsidRDefault="00B336B7" w:rsidP="00435EC7"/>
    <w:p w14:paraId="3D2B5767" w14:textId="77777777" w:rsidR="00B336B7" w:rsidRDefault="00B336B7" w:rsidP="00435EC7">
      <w:pPr>
        <w:sectPr w:rsidR="00B336B7" w:rsidSect="00304D08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42C4E010" w14:textId="77777777" w:rsidR="005E4DD1" w:rsidRDefault="00083791" w:rsidP="00FD67B9">
      <w:pPr>
        <w:pStyle w:val="Annexe"/>
      </w:pPr>
      <w:bookmarkStart w:id="466" w:name="_Toc463341926"/>
      <w:bookmarkStart w:id="467" w:name="_Toc482191641"/>
      <w:bookmarkStart w:id="468" w:name="_Toc518394828"/>
      <w:bookmarkStart w:id="469" w:name="_Toc536624709"/>
      <w:bookmarkStart w:id="470" w:name="_Toc164415674"/>
      <w:r w:rsidRPr="00B30273">
        <w:lastRenderedPageBreak/>
        <w:t>Annexe</w:t>
      </w:r>
      <w:r>
        <w:t xml:space="preserve"> 2</w:t>
      </w:r>
      <w:bookmarkStart w:id="471" w:name="_Toc462752949"/>
      <w:bookmarkStart w:id="472" w:name="_Toc462918648"/>
      <w:bookmarkStart w:id="473" w:name="_Toc462919840"/>
      <w:bookmarkStart w:id="474" w:name="_Toc462928987"/>
      <w:bookmarkStart w:id="475" w:name="_Toc463014337"/>
      <w:bookmarkEnd w:id="465"/>
      <w:bookmarkEnd w:id="466"/>
      <w:bookmarkEnd w:id="467"/>
      <w:bookmarkEnd w:id="468"/>
      <w:bookmarkEnd w:id="469"/>
      <w:bookmarkEnd w:id="470"/>
    </w:p>
    <w:p w14:paraId="15D490E5" w14:textId="77777777" w:rsidR="00363334" w:rsidRDefault="00363334" w:rsidP="00B336B7"/>
    <w:p w14:paraId="16C754D2" w14:textId="77777777" w:rsidR="00B336B7" w:rsidRDefault="00B336B7" w:rsidP="0022259D"/>
    <w:p w14:paraId="780DB588" w14:textId="77777777" w:rsidR="00B336B7" w:rsidRPr="00B336B7" w:rsidRDefault="00B336B7" w:rsidP="0022259D">
      <w:pPr>
        <w:sectPr w:rsidR="00B336B7" w:rsidRPr="00B336B7" w:rsidSect="00304D08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40FA19EB" w14:textId="77777777" w:rsidR="00363334" w:rsidRDefault="00083791" w:rsidP="004773B8">
      <w:pPr>
        <w:pStyle w:val="Titresliminaires"/>
      </w:pPr>
      <w:bookmarkStart w:id="476" w:name="_Toc463341927"/>
      <w:bookmarkStart w:id="477" w:name="_Toc482191642"/>
      <w:bookmarkStart w:id="478" w:name="_Toc518394829"/>
      <w:bookmarkStart w:id="479" w:name="_Toc536624710"/>
      <w:bookmarkStart w:id="480" w:name="_Toc164415675"/>
      <w:r>
        <w:lastRenderedPageBreak/>
        <w:t>Table des matières</w:t>
      </w:r>
      <w:bookmarkEnd w:id="471"/>
      <w:bookmarkEnd w:id="472"/>
      <w:bookmarkEnd w:id="473"/>
      <w:bookmarkEnd w:id="474"/>
      <w:bookmarkEnd w:id="475"/>
      <w:bookmarkEnd w:id="476"/>
      <w:bookmarkEnd w:id="477"/>
      <w:bookmarkEnd w:id="478"/>
      <w:bookmarkEnd w:id="479"/>
      <w:bookmarkEnd w:id="480"/>
    </w:p>
    <w:p w14:paraId="1B7FE752" w14:textId="22950CCE" w:rsidR="00D57900" w:rsidRDefault="000F0897">
      <w:pPr>
        <w:pStyle w:val="TM1"/>
        <w:rPr>
          <w:rFonts w:asciiTheme="minorHAnsi" w:eastAsiaTheme="minorEastAsia" w:hAnsiTheme="minorHAnsi" w:cstheme="minorBidi"/>
          <w:b w:val="0"/>
          <w:sz w:val="22"/>
          <w:lang w:eastAsia="fr-FR"/>
        </w:rPr>
      </w:pPr>
      <w:r>
        <w:fldChar w:fldCharType="begin"/>
      </w:r>
      <w:r>
        <w:instrText xml:space="preserve"> TOC \o \h \z \u </w:instrText>
      </w:r>
      <w:r>
        <w:fldChar w:fldCharType="separate"/>
      </w:r>
      <w:hyperlink w:anchor="_Toc164415526" w:history="1">
        <w:r w:rsidR="00D57900" w:rsidRPr="006B4271">
          <w:rPr>
            <w:rStyle w:val="Lienhypertexte"/>
          </w:rPr>
          <w:t>Remerciements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_Toc164415526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V</w:t>
        </w:r>
        <w:r w:rsidR="00D57900">
          <w:rPr>
            <w:webHidden/>
          </w:rPr>
          <w:fldChar w:fldCharType="end"/>
        </w:r>
      </w:hyperlink>
    </w:p>
    <w:p w14:paraId="14D9E3FF" w14:textId="1F795FC5" w:rsidR="00D57900" w:rsidRDefault="00287313">
      <w:pPr>
        <w:pStyle w:val="TM1"/>
        <w:rPr>
          <w:rFonts w:asciiTheme="minorHAnsi" w:eastAsiaTheme="minorEastAsia" w:hAnsiTheme="minorHAnsi" w:cstheme="minorBidi"/>
          <w:b w:val="0"/>
          <w:sz w:val="22"/>
          <w:lang w:eastAsia="fr-FR"/>
        </w:rPr>
      </w:pPr>
      <w:hyperlink w:anchor="_Toc164415527" w:history="1">
        <w:r w:rsidR="00D57900" w:rsidRPr="006B4271">
          <w:rPr>
            <w:rStyle w:val="Lienhypertexte"/>
          </w:rPr>
          <w:t>Sommaire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_Toc164415527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VII</w:t>
        </w:r>
        <w:r w:rsidR="00D57900">
          <w:rPr>
            <w:webHidden/>
          </w:rPr>
          <w:fldChar w:fldCharType="end"/>
        </w:r>
      </w:hyperlink>
    </w:p>
    <w:p w14:paraId="060C71C0" w14:textId="4EB13CB0" w:rsidR="00D57900" w:rsidRDefault="00287313">
      <w:pPr>
        <w:pStyle w:val="TM1"/>
        <w:rPr>
          <w:rFonts w:asciiTheme="minorHAnsi" w:eastAsiaTheme="minorEastAsia" w:hAnsiTheme="minorHAnsi" w:cstheme="minorBidi"/>
          <w:b w:val="0"/>
          <w:sz w:val="22"/>
          <w:lang w:eastAsia="fr-FR"/>
        </w:rPr>
      </w:pPr>
      <w:hyperlink w:anchor="_Toc164415528" w:history="1">
        <w:r w:rsidR="00D57900" w:rsidRPr="006B4271">
          <w:rPr>
            <w:rStyle w:val="Lienhypertexte"/>
          </w:rPr>
          <w:t>Liste des abréviations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_Toc164415528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IX</w:t>
        </w:r>
        <w:r w:rsidR="00D57900">
          <w:rPr>
            <w:webHidden/>
          </w:rPr>
          <w:fldChar w:fldCharType="end"/>
        </w:r>
      </w:hyperlink>
    </w:p>
    <w:p w14:paraId="26748A80" w14:textId="6352173A" w:rsidR="00D57900" w:rsidRDefault="00287313">
      <w:pPr>
        <w:pStyle w:val="TM1"/>
        <w:rPr>
          <w:rFonts w:asciiTheme="minorHAnsi" w:eastAsiaTheme="minorEastAsia" w:hAnsiTheme="minorHAnsi" w:cstheme="minorBidi"/>
          <w:b w:val="0"/>
          <w:sz w:val="22"/>
          <w:lang w:eastAsia="fr-FR"/>
        </w:rPr>
      </w:pPr>
      <w:hyperlink w:anchor="_Toc164415529" w:history="1">
        <w:r w:rsidR="00D57900" w:rsidRPr="006B4271">
          <w:rPr>
            <w:rStyle w:val="Lienhypertexte"/>
          </w:rPr>
          <w:t>Introduction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_Toc164415529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1</w:t>
        </w:r>
        <w:r w:rsidR="00D57900">
          <w:rPr>
            <w:webHidden/>
          </w:rPr>
          <w:fldChar w:fldCharType="end"/>
        </w:r>
      </w:hyperlink>
    </w:p>
    <w:p w14:paraId="5FF2095E" w14:textId="65E343C7" w:rsidR="00D57900" w:rsidRDefault="00287313">
      <w:pPr>
        <w:pStyle w:val="TM1"/>
        <w:rPr>
          <w:rFonts w:asciiTheme="minorHAnsi" w:eastAsiaTheme="minorEastAsia" w:hAnsiTheme="minorHAnsi" w:cstheme="minorBidi"/>
          <w:b w:val="0"/>
          <w:sz w:val="22"/>
          <w:lang w:eastAsia="fr-FR"/>
        </w:rPr>
      </w:pPr>
      <w:hyperlink w:anchor="_Toc164415530" w:history="1">
        <w:r w:rsidR="00D57900" w:rsidRPr="006B4271">
          <w:rPr>
            <w:rStyle w:val="Lienhypertexte"/>
          </w:rPr>
          <w:t>Partie I : titre de la partie I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_Toc164415530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3</w:t>
        </w:r>
        <w:r w:rsidR="00D57900">
          <w:rPr>
            <w:webHidden/>
          </w:rPr>
          <w:fldChar w:fldCharType="end"/>
        </w:r>
      </w:hyperlink>
    </w:p>
    <w:p w14:paraId="635E562E" w14:textId="188A77C2" w:rsidR="00D57900" w:rsidRDefault="00287313">
      <w:pPr>
        <w:pStyle w:val="TM2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31" w:history="1">
        <w:r w:rsidR="00D57900" w:rsidRPr="006B4271">
          <w:rPr>
            <w:rStyle w:val="Lienhypertexte"/>
          </w:rPr>
          <w:t>Titre I : titre du titre I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_Toc164415531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5</w:t>
        </w:r>
        <w:r w:rsidR="00D57900">
          <w:rPr>
            <w:webHidden/>
          </w:rPr>
          <w:fldChar w:fldCharType="end"/>
        </w:r>
      </w:hyperlink>
    </w:p>
    <w:p w14:paraId="351D064B" w14:textId="459BFF22" w:rsidR="00D57900" w:rsidRDefault="00287313">
      <w:pPr>
        <w:pStyle w:val="TM3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32" w:history="1">
        <w:r w:rsidR="00D57900" w:rsidRPr="006B4271">
          <w:rPr>
            <w:rStyle w:val="Lienhypertexte"/>
          </w:rPr>
          <w:t>Chapitre I : titre du chapitre I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_Toc164415532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7</w:t>
        </w:r>
        <w:r w:rsidR="00D57900">
          <w:rPr>
            <w:webHidden/>
          </w:rPr>
          <w:fldChar w:fldCharType="end"/>
        </w:r>
      </w:hyperlink>
    </w:p>
    <w:p w14:paraId="35872E15" w14:textId="454E44DD" w:rsidR="00D57900" w:rsidRDefault="00287313">
      <w:pPr>
        <w:pStyle w:val="TM4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33" w:history="1">
        <w:r w:rsidR="00D57900" w:rsidRPr="006B4271">
          <w:rPr>
            <w:rStyle w:val="Lienhypertexte"/>
          </w:rPr>
          <w:t>Section 1. Titre de la section 1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_Toc164415533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9</w:t>
        </w:r>
        <w:r w:rsidR="00D57900">
          <w:rPr>
            <w:webHidden/>
          </w:rPr>
          <w:fldChar w:fldCharType="end"/>
        </w:r>
      </w:hyperlink>
    </w:p>
    <w:p w14:paraId="1DFFB65F" w14:textId="45B68C31" w:rsidR="00D57900" w:rsidRDefault="00287313">
      <w:pPr>
        <w:pStyle w:val="TM5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34" w:history="1">
        <w:r w:rsidR="00D57900" w:rsidRPr="006B4271">
          <w:rPr>
            <w:rStyle w:val="Lienhypertexte"/>
          </w:rPr>
          <w:t>§ 1.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_Toc164415534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9</w:t>
        </w:r>
        <w:r w:rsidR="00D57900">
          <w:rPr>
            <w:webHidden/>
          </w:rPr>
          <w:fldChar w:fldCharType="end"/>
        </w:r>
      </w:hyperlink>
    </w:p>
    <w:p w14:paraId="76040CB6" w14:textId="5BC52CC7" w:rsidR="00D57900" w:rsidRDefault="00287313">
      <w:pPr>
        <w:pStyle w:val="TM6"/>
        <w:rPr>
          <w:rFonts w:asciiTheme="minorHAnsi" w:eastAsiaTheme="minorEastAsia" w:hAnsiTheme="minorHAnsi" w:cstheme="minorBidi"/>
          <w:sz w:val="22"/>
          <w:szCs w:val="22"/>
        </w:rPr>
      </w:pPr>
      <w:hyperlink w:anchor="_Toc164415535" w:history="1">
        <w:r w:rsidR="00D57900" w:rsidRPr="006B4271">
          <w:rPr>
            <w:rStyle w:val="Lienhypertexte"/>
          </w:rPr>
          <w:t>A -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_Toc164415535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9</w:t>
        </w:r>
        <w:r w:rsidR="00D57900">
          <w:rPr>
            <w:webHidden/>
          </w:rPr>
          <w:fldChar w:fldCharType="end"/>
        </w:r>
      </w:hyperlink>
    </w:p>
    <w:p w14:paraId="146896C9" w14:textId="7FCB2CE7" w:rsidR="00D57900" w:rsidRDefault="00287313">
      <w:pPr>
        <w:pStyle w:val="TM7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36" w:history="1">
        <w:r w:rsidR="00D57900" w:rsidRPr="006B4271">
          <w:rPr>
            <w:rStyle w:val="Lienhypertexte"/>
          </w:rPr>
          <w:t>1.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_Toc164415536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9</w:t>
        </w:r>
        <w:r w:rsidR="00D57900">
          <w:rPr>
            <w:webHidden/>
          </w:rPr>
          <w:fldChar w:fldCharType="end"/>
        </w:r>
      </w:hyperlink>
    </w:p>
    <w:p w14:paraId="0B6D4975" w14:textId="02237DDB" w:rsidR="00D57900" w:rsidRDefault="00287313">
      <w:pPr>
        <w:pStyle w:val="TM8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37" w:history="1">
        <w:r w:rsidR="00D57900" w:rsidRPr="006B4271">
          <w:rPr>
            <w:rStyle w:val="Lienhypertexte"/>
          </w:rPr>
          <w:t>a.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_Toc164415537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9</w:t>
        </w:r>
        <w:r w:rsidR="00D57900">
          <w:rPr>
            <w:webHidden/>
          </w:rPr>
          <w:fldChar w:fldCharType="end"/>
        </w:r>
      </w:hyperlink>
    </w:p>
    <w:p w14:paraId="7AA7B5F6" w14:textId="1DF4A52F" w:rsidR="00D57900" w:rsidRDefault="00287313">
      <w:pPr>
        <w:pStyle w:val="TM9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38" w:history="1">
        <w:r w:rsidR="00D57900" w:rsidRPr="006B4271">
          <w:rPr>
            <w:rStyle w:val="Lienhypertexte"/>
          </w:rPr>
          <w:t>i.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_Toc164415538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9</w:t>
        </w:r>
        <w:r w:rsidR="00D57900">
          <w:rPr>
            <w:webHidden/>
          </w:rPr>
          <w:fldChar w:fldCharType="end"/>
        </w:r>
      </w:hyperlink>
    </w:p>
    <w:p w14:paraId="0EFCA1DF" w14:textId="55607040" w:rsidR="00D57900" w:rsidRDefault="00287313">
      <w:pPr>
        <w:pStyle w:val="TM4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39" w:history="1">
        <w:r w:rsidR="00D57900" w:rsidRPr="006B4271">
          <w:rPr>
            <w:rStyle w:val="Lienhypertexte"/>
          </w:rPr>
          <w:t>Section 2. Titre de la section 2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_Toc164415539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10</w:t>
        </w:r>
        <w:r w:rsidR="00D57900">
          <w:rPr>
            <w:webHidden/>
          </w:rPr>
          <w:fldChar w:fldCharType="end"/>
        </w:r>
      </w:hyperlink>
    </w:p>
    <w:p w14:paraId="0CDA9319" w14:textId="70498742" w:rsidR="00D57900" w:rsidRDefault="00287313">
      <w:pPr>
        <w:pStyle w:val="TM5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40" w:history="1">
        <w:r w:rsidR="00D57900" w:rsidRPr="006B4271">
          <w:rPr>
            <w:rStyle w:val="Lienhypertexte"/>
          </w:rPr>
          <w:t>§ 1.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_Toc164415540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10</w:t>
        </w:r>
        <w:r w:rsidR="00D57900">
          <w:rPr>
            <w:webHidden/>
          </w:rPr>
          <w:fldChar w:fldCharType="end"/>
        </w:r>
      </w:hyperlink>
    </w:p>
    <w:p w14:paraId="3849EA91" w14:textId="3F2D710F" w:rsidR="00D57900" w:rsidRDefault="00287313">
      <w:pPr>
        <w:pStyle w:val="TM6"/>
        <w:rPr>
          <w:rFonts w:asciiTheme="minorHAnsi" w:eastAsiaTheme="minorEastAsia" w:hAnsiTheme="minorHAnsi" w:cstheme="minorBidi"/>
          <w:sz w:val="22"/>
          <w:szCs w:val="22"/>
        </w:rPr>
      </w:pPr>
      <w:hyperlink w:anchor="_Toc164415541" w:history="1">
        <w:r w:rsidR="00D57900" w:rsidRPr="006B4271">
          <w:rPr>
            <w:rStyle w:val="Lienhypertexte"/>
          </w:rPr>
          <w:t>A -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_Toc164415541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10</w:t>
        </w:r>
        <w:r w:rsidR="00D57900">
          <w:rPr>
            <w:webHidden/>
          </w:rPr>
          <w:fldChar w:fldCharType="end"/>
        </w:r>
      </w:hyperlink>
    </w:p>
    <w:p w14:paraId="06B89745" w14:textId="103AF4AA" w:rsidR="00D57900" w:rsidRDefault="00287313">
      <w:pPr>
        <w:pStyle w:val="TM7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42" w:history="1">
        <w:r w:rsidR="00D57900" w:rsidRPr="006B4271">
          <w:rPr>
            <w:rStyle w:val="Lienhypertexte"/>
          </w:rPr>
          <w:t>1.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_Toc164415542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10</w:t>
        </w:r>
        <w:r w:rsidR="00D57900">
          <w:rPr>
            <w:webHidden/>
          </w:rPr>
          <w:fldChar w:fldCharType="end"/>
        </w:r>
      </w:hyperlink>
    </w:p>
    <w:p w14:paraId="728FD654" w14:textId="549C8A02" w:rsidR="00D57900" w:rsidRDefault="00287313">
      <w:pPr>
        <w:pStyle w:val="TM8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43" w:history="1">
        <w:r w:rsidR="00D57900" w:rsidRPr="006B4271">
          <w:rPr>
            <w:rStyle w:val="Lienhypertexte"/>
          </w:rPr>
          <w:t>a.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_Toc164415543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10</w:t>
        </w:r>
        <w:r w:rsidR="00D57900">
          <w:rPr>
            <w:webHidden/>
          </w:rPr>
          <w:fldChar w:fldCharType="end"/>
        </w:r>
      </w:hyperlink>
    </w:p>
    <w:p w14:paraId="131E516D" w14:textId="0ADFB71E" w:rsidR="00D57900" w:rsidRDefault="00287313">
      <w:pPr>
        <w:pStyle w:val="TM9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44" w:history="1">
        <w:r w:rsidR="00D57900" w:rsidRPr="006B4271">
          <w:rPr>
            <w:rStyle w:val="Lienhypertexte"/>
          </w:rPr>
          <w:t>i.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_Toc164415544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10</w:t>
        </w:r>
        <w:r w:rsidR="00D57900">
          <w:rPr>
            <w:webHidden/>
          </w:rPr>
          <w:fldChar w:fldCharType="end"/>
        </w:r>
      </w:hyperlink>
    </w:p>
    <w:p w14:paraId="0D266E49" w14:textId="0367B6E6" w:rsidR="00D57900" w:rsidRDefault="00287313">
      <w:pPr>
        <w:pStyle w:val="TM4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45" w:history="1">
        <w:r w:rsidR="00D57900" w:rsidRPr="006B4271">
          <w:rPr>
            <w:rStyle w:val="Lienhypertexte"/>
          </w:rPr>
          <w:t>Conclusion du chapitre I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_Toc164415545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11</w:t>
        </w:r>
        <w:r w:rsidR="00D57900">
          <w:rPr>
            <w:webHidden/>
          </w:rPr>
          <w:fldChar w:fldCharType="end"/>
        </w:r>
      </w:hyperlink>
    </w:p>
    <w:p w14:paraId="16619607" w14:textId="46AEA103" w:rsidR="00D57900" w:rsidRDefault="00287313">
      <w:pPr>
        <w:pStyle w:val="TM3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46" w:history="1">
        <w:r w:rsidR="00D57900" w:rsidRPr="006B4271">
          <w:rPr>
            <w:rStyle w:val="Lienhypertexte"/>
          </w:rPr>
          <w:t>Chapitre II : titre du chapitre II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_Toc164415546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13</w:t>
        </w:r>
        <w:r w:rsidR="00D57900">
          <w:rPr>
            <w:webHidden/>
          </w:rPr>
          <w:fldChar w:fldCharType="end"/>
        </w:r>
      </w:hyperlink>
    </w:p>
    <w:p w14:paraId="38C5442A" w14:textId="62D5D3E5" w:rsidR="00D57900" w:rsidRDefault="00287313">
      <w:pPr>
        <w:pStyle w:val="TM4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47" w:history="1">
        <w:r w:rsidR="00D57900" w:rsidRPr="006B4271">
          <w:rPr>
            <w:rStyle w:val="Lienhypertexte"/>
          </w:rPr>
          <w:t>Section 1. Titre de la section 1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_Toc164415547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15</w:t>
        </w:r>
        <w:r w:rsidR="00D57900">
          <w:rPr>
            <w:webHidden/>
          </w:rPr>
          <w:fldChar w:fldCharType="end"/>
        </w:r>
      </w:hyperlink>
    </w:p>
    <w:p w14:paraId="02D4CCE3" w14:textId="0DA73D1E" w:rsidR="00D57900" w:rsidRDefault="00287313">
      <w:pPr>
        <w:pStyle w:val="TM5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48" w:history="1">
        <w:r w:rsidR="00D57900" w:rsidRPr="006B4271">
          <w:rPr>
            <w:rStyle w:val="Lienhypertexte"/>
          </w:rPr>
          <w:t>§ 1.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_Toc164415548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15</w:t>
        </w:r>
        <w:r w:rsidR="00D57900">
          <w:rPr>
            <w:webHidden/>
          </w:rPr>
          <w:fldChar w:fldCharType="end"/>
        </w:r>
      </w:hyperlink>
    </w:p>
    <w:p w14:paraId="38C4DAD6" w14:textId="2216A8F9" w:rsidR="00D57900" w:rsidRDefault="00287313">
      <w:pPr>
        <w:pStyle w:val="TM6"/>
        <w:rPr>
          <w:rFonts w:asciiTheme="minorHAnsi" w:eastAsiaTheme="minorEastAsia" w:hAnsiTheme="minorHAnsi" w:cstheme="minorBidi"/>
          <w:sz w:val="22"/>
          <w:szCs w:val="22"/>
        </w:rPr>
      </w:pPr>
      <w:hyperlink w:anchor="_Toc164415549" w:history="1">
        <w:r w:rsidR="00D57900" w:rsidRPr="006B4271">
          <w:rPr>
            <w:rStyle w:val="Lienhypertexte"/>
          </w:rPr>
          <w:t>A -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_Toc164415549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15</w:t>
        </w:r>
        <w:r w:rsidR="00D57900">
          <w:rPr>
            <w:webHidden/>
          </w:rPr>
          <w:fldChar w:fldCharType="end"/>
        </w:r>
      </w:hyperlink>
    </w:p>
    <w:p w14:paraId="730C0A53" w14:textId="7FE7D217" w:rsidR="00D57900" w:rsidRDefault="00287313">
      <w:pPr>
        <w:pStyle w:val="TM7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50" w:history="1">
        <w:r w:rsidR="00D57900" w:rsidRPr="006B4271">
          <w:rPr>
            <w:rStyle w:val="Lienhypertexte"/>
          </w:rPr>
          <w:t>1.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_Toc164415550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15</w:t>
        </w:r>
        <w:r w:rsidR="00D57900">
          <w:rPr>
            <w:webHidden/>
          </w:rPr>
          <w:fldChar w:fldCharType="end"/>
        </w:r>
      </w:hyperlink>
    </w:p>
    <w:p w14:paraId="2FF5070B" w14:textId="41D0DF07" w:rsidR="00D57900" w:rsidRDefault="00287313">
      <w:pPr>
        <w:pStyle w:val="TM8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51" w:history="1">
        <w:r w:rsidR="00D57900" w:rsidRPr="006B4271">
          <w:rPr>
            <w:rStyle w:val="Lienhypertexte"/>
          </w:rPr>
          <w:t>a.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_Toc164415551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15</w:t>
        </w:r>
        <w:r w:rsidR="00D57900">
          <w:rPr>
            <w:webHidden/>
          </w:rPr>
          <w:fldChar w:fldCharType="end"/>
        </w:r>
      </w:hyperlink>
    </w:p>
    <w:p w14:paraId="661BF242" w14:textId="3079CB65" w:rsidR="00D57900" w:rsidRDefault="00287313">
      <w:pPr>
        <w:pStyle w:val="TM9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52" w:history="1">
        <w:r w:rsidR="00D57900" w:rsidRPr="006B4271">
          <w:rPr>
            <w:rStyle w:val="Lienhypertexte"/>
          </w:rPr>
          <w:t>i.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_Toc164415552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15</w:t>
        </w:r>
        <w:r w:rsidR="00D57900">
          <w:rPr>
            <w:webHidden/>
          </w:rPr>
          <w:fldChar w:fldCharType="end"/>
        </w:r>
      </w:hyperlink>
    </w:p>
    <w:p w14:paraId="5929AFD5" w14:textId="5E8B7DF5" w:rsidR="00D57900" w:rsidRDefault="00287313">
      <w:pPr>
        <w:pStyle w:val="TM4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53" w:history="1">
        <w:r w:rsidR="00D57900" w:rsidRPr="006B4271">
          <w:rPr>
            <w:rStyle w:val="Lienhypertexte"/>
          </w:rPr>
          <w:t>Section 2. Titre de la section 2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_Toc164415553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16</w:t>
        </w:r>
        <w:r w:rsidR="00D57900">
          <w:rPr>
            <w:webHidden/>
          </w:rPr>
          <w:fldChar w:fldCharType="end"/>
        </w:r>
      </w:hyperlink>
    </w:p>
    <w:p w14:paraId="2F4B60C3" w14:textId="528E8608" w:rsidR="00D57900" w:rsidRDefault="00287313">
      <w:pPr>
        <w:pStyle w:val="TM5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54" w:history="1">
        <w:r w:rsidR="00D57900" w:rsidRPr="006B4271">
          <w:rPr>
            <w:rStyle w:val="Lienhypertexte"/>
          </w:rPr>
          <w:t>§ 1.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_Toc164415554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16</w:t>
        </w:r>
        <w:r w:rsidR="00D57900">
          <w:rPr>
            <w:webHidden/>
          </w:rPr>
          <w:fldChar w:fldCharType="end"/>
        </w:r>
      </w:hyperlink>
    </w:p>
    <w:p w14:paraId="79CBDF45" w14:textId="45B5C303" w:rsidR="00D57900" w:rsidRDefault="00287313">
      <w:pPr>
        <w:pStyle w:val="TM6"/>
        <w:rPr>
          <w:rFonts w:asciiTheme="minorHAnsi" w:eastAsiaTheme="minorEastAsia" w:hAnsiTheme="minorHAnsi" w:cstheme="minorBidi"/>
          <w:sz w:val="22"/>
          <w:szCs w:val="22"/>
        </w:rPr>
      </w:pPr>
      <w:hyperlink w:anchor="_Toc164415555" w:history="1">
        <w:r w:rsidR="00D57900" w:rsidRPr="006B4271">
          <w:rPr>
            <w:rStyle w:val="Lienhypertexte"/>
          </w:rPr>
          <w:t>A -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_Toc164415555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16</w:t>
        </w:r>
        <w:r w:rsidR="00D57900">
          <w:rPr>
            <w:webHidden/>
          </w:rPr>
          <w:fldChar w:fldCharType="end"/>
        </w:r>
      </w:hyperlink>
    </w:p>
    <w:p w14:paraId="1D415061" w14:textId="1FA3F116" w:rsidR="00D57900" w:rsidRDefault="00287313">
      <w:pPr>
        <w:pStyle w:val="TM7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56" w:history="1">
        <w:r w:rsidR="00D57900" w:rsidRPr="006B4271">
          <w:rPr>
            <w:rStyle w:val="Lienhypertexte"/>
          </w:rPr>
          <w:t>1.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_Toc164415556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16</w:t>
        </w:r>
        <w:r w:rsidR="00D57900">
          <w:rPr>
            <w:webHidden/>
          </w:rPr>
          <w:fldChar w:fldCharType="end"/>
        </w:r>
      </w:hyperlink>
    </w:p>
    <w:p w14:paraId="6DB56BE2" w14:textId="2C9119FA" w:rsidR="00D57900" w:rsidRDefault="00287313">
      <w:pPr>
        <w:pStyle w:val="TM8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57" w:history="1">
        <w:r w:rsidR="00D57900" w:rsidRPr="006B4271">
          <w:rPr>
            <w:rStyle w:val="Lienhypertexte"/>
          </w:rPr>
          <w:t>a.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_Toc164415557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16</w:t>
        </w:r>
        <w:r w:rsidR="00D57900">
          <w:rPr>
            <w:webHidden/>
          </w:rPr>
          <w:fldChar w:fldCharType="end"/>
        </w:r>
      </w:hyperlink>
    </w:p>
    <w:p w14:paraId="63F8A45A" w14:textId="580F12AD" w:rsidR="00D57900" w:rsidRDefault="00287313">
      <w:pPr>
        <w:pStyle w:val="TM9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58" w:history="1">
        <w:r w:rsidR="00D57900" w:rsidRPr="006B4271">
          <w:rPr>
            <w:rStyle w:val="Lienhypertexte"/>
          </w:rPr>
          <w:t>i.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_Toc164415558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16</w:t>
        </w:r>
        <w:r w:rsidR="00D57900">
          <w:rPr>
            <w:webHidden/>
          </w:rPr>
          <w:fldChar w:fldCharType="end"/>
        </w:r>
      </w:hyperlink>
    </w:p>
    <w:p w14:paraId="54C5F639" w14:textId="65CC2800" w:rsidR="00D57900" w:rsidRDefault="00287313">
      <w:pPr>
        <w:pStyle w:val="TM4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59" w:history="1">
        <w:r w:rsidR="00D57900" w:rsidRPr="006B4271">
          <w:rPr>
            <w:rStyle w:val="Lienhypertexte"/>
          </w:rPr>
          <w:t>Conclusion du chapitre II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_Toc164415559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17</w:t>
        </w:r>
        <w:r w:rsidR="00D57900">
          <w:rPr>
            <w:webHidden/>
          </w:rPr>
          <w:fldChar w:fldCharType="end"/>
        </w:r>
      </w:hyperlink>
    </w:p>
    <w:p w14:paraId="4983C744" w14:textId="785BB5F0" w:rsidR="00D57900" w:rsidRDefault="00287313">
      <w:pPr>
        <w:pStyle w:val="TM3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60" w:history="1">
        <w:r w:rsidR="00D57900" w:rsidRPr="006B4271">
          <w:rPr>
            <w:rStyle w:val="Lienhypertexte"/>
          </w:rPr>
          <w:t>Conclusion du titre I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_Toc164415560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19</w:t>
        </w:r>
        <w:r w:rsidR="00D57900">
          <w:rPr>
            <w:webHidden/>
          </w:rPr>
          <w:fldChar w:fldCharType="end"/>
        </w:r>
      </w:hyperlink>
    </w:p>
    <w:p w14:paraId="5F805E62" w14:textId="76874ACE" w:rsidR="00D57900" w:rsidRDefault="00287313">
      <w:pPr>
        <w:pStyle w:val="TM2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61" w:history="1">
        <w:r w:rsidR="00D57900" w:rsidRPr="006B4271">
          <w:rPr>
            <w:rStyle w:val="Lienhypertexte"/>
          </w:rPr>
          <w:t>Titre II : titre du II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_Toc164415561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21</w:t>
        </w:r>
        <w:r w:rsidR="00D57900">
          <w:rPr>
            <w:webHidden/>
          </w:rPr>
          <w:fldChar w:fldCharType="end"/>
        </w:r>
      </w:hyperlink>
    </w:p>
    <w:p w14:paraId="5AB1B7E8" w14:textId="1A8CD294" w:rsidR="00D57900" w:rsidRDefault="00287313">
      <w:pPr>
        <w:pStyle w:val="TM3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62" w:history="1">
        <w:r w:rsidR="00D57900" w:rsidRPr="006B4271">
          <w:rPr>
            <w:rStyle w:val="Lienhypertexte"/>
          </w:rPr>
          <w:t>Chapitre I : titre du chapitre I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_Toc164415562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23</w:t>
        </w:r>
        <w:r w:rsidR="00D57900">
          <w:rPr>
            <w:webHidden/>
          </w:rPr>
          <w:fldChar w:fldCharType="end"/>
        </w:r>
      </w:hyperlink>
    </w:p>
    <w:p w14:paraId="6EE9251B" w14:textId="2736F880" w:rsidR="00D57900" w:rsidRDefault="00287313">
      <w:pPr>
        <w:pStyle w:val="TM4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63" w:history="1">
        <w:r w:rsidR="00D57900" w:rsidRPr="006B4271">
          <w:rPr>
            <w:rStyle w:val="Lienhypertexte"/>
          </w:rPr>
          <w:t>Section 1. Titre de la section 1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_Toc164415563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25</w:t>
        </w:r>
        <w:r w:rsidR="00D57900">
          <w:rPr>
            <w:webHidden/>
          </w:rPr>
          <w:fldChar w:fldCharType="end"/>
        </w:r>
      </w:hyperlink>
    </w:p>
    <w:p w14:paraId="0141773F" w14:textId="51E08927" w:rsidR="00D57900" w:rsidRDefault="00287313">
      <w:pPr>
        <w:pStyle w:val="TM5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64" w:history="1">
        <w:r w:rsidR="00D57900" w:rsidRPr="006B4271">
          <w:rPr>
            <w:rStyle w:val="Lienhypertexte"/>
          </w:rPr>
          <w:t>§ 1.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_Toc164415564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25</w:t>
        </w:r>
        <w:r w:rsidR="00D57900">
          <w:rPr>
            <w:webHidden/>
          </w:rPr>
          <w:fldChar w:fldCharType="end"/>
        </w:r>
      </w:hyperlink>
    </w:p>
    <w:p w14:paraId="478857DF" w14:textId="7B81BB04" w:rsidR="00D57900" w:rsidRDefault="00287313">
      <w:pPr>
        <w:pStyle w:val="TM6"/>
        <w:rPr>
          <w:rFonts w:asciiTheme="minorHAnsi" w:eastAsiaTheme="minorEastAsia" w:hAnsiTheme="minorHAnsi" w:cstheme="minorBidi"/>
          <w:sz w:val="22"/>
          <w:szCs w:val="22"/>
        </w:rPr>
      </w:pPr>
      <w:hyperlink w:anchor="_Toc164415565" w:history="1">
        <w:r w:rsidR="00D57900" w:rsidRPr="006B4271">
          <w:rPr>
            <w:rStyle w:val="Lienhypertexte"/>
          </w:rPr>
          <w:t>A -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_Toc164415565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25</w:t>
        </w:r>
        <w:r w:rsidR="00D57900">
          <w:rPr>
            <w:webHidden/>
          </w:rPr>
          <w:fldChar w:fldCharType="end"/>
        </w:r>
      </w:hyperlink>
    </w:p>
    <w:p w14:paraId="549FD164" w14:textId="1A46105B" w:rsidR="00D57900" w:rsidRDefault="00287313">
      <w:pPr>
        <w:pStyle w:val="TM7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66" w:history="1">
        <w:r w:rsidR="00D57900" w:rsidRPr="006B4271">
          <w:rPr>
            <w:rStyle w:val="Lienhypertexte"/>
          </w:rPr>
          <w:t>1.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_Toc164415566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25</w:t>
        </w:r>
        <w:r w:rsidR="00D57900">
          <w:rPr>
            <w:webHidden/>
          </w:rPr>
          <w:fldChar w:fldCharType="end"/>
        </w:r>
      </w:hyperlink>
    </w:p>
    <w:p w14:paraId="1230C44B" w14:textId="62D52DD0" w:rsidR="00D57900" w:rsidRDefault="00287313">
      <w:pPr>
        <w:pStyle w:val="TM8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67" w:history="1">
        <w:r w:rsidR="00D57900" w:rsidRPr="006B4271">
          <w:rPr>
            <w:rStyle w:val="Lienhypertexte"/>
          </w:rPr>
          <w:t>a.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_Toc164415567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25</w:t>
        </w:r>
        <w:r w:rsidR="00D57900">
          <w:rPr>
            <w:webHidden/>
          </w:rPr>
          <w:fldChar w:fldCharType="end"/>
        </w:r>
      </w:hyperlink>
    </w:p>
    <w:p w14:paraId="73E7385A" w14:textId="4C31867D" w:rsidR="00D57900" w:rsidRDefault="00287313">
      <w:pPr>
        <w:pStyle w:val="TM9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68" w:history="1">
        <w:r w:rsidR="00D57900" w:rsidRPr="006B4271">
          <w:rPr>
            <w:rStyle w:val="Lienhypertexte"/>
          </w:rPr>
          <w:t>i.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_Toc164415568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25</w:t>
        </w:r>
        <w:r w:rsidR="00D57900">
          <w:rPr>
            <w:webHidden/>
          </w:rPr>
          <w:fldChar w:fldCharType="end"/>
        </w:r>
      </w:hyperlink>
    </w:p>
    <w:p w14:paraId="0869BD00" w14:textId="1FC7A780" w:rsidR="00D57900" w:rsidRDefault="00287313">
      <w:pPr>
        <w:pStyle w:val="TM4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69" w:history="1">
        <w:r w:rsidR="00D57900" w:rsidRPr="006B4271">
          <w:rPr>
            <w:rStyle w:val="Lienhypertexte"/>
          </w:rPr>
          <w:t>Section 2. Titre de la section 2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_Toc164415569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26</w:t>
        </w:r>
        <w:r w:rsidR="00D57900">
          <w:rPr>
            <w:webHidden/>
          </w:rPr>
          <w:fldChar w:fldCharType="end"/>
        </w:r>
      </w:hyperlink>
    </w:p>
    <w:p w14:paraId="5B84567B" w14:textId="2F3D8F5E" w:rsidR="00D57900" w:rsidRDefault="00287313">
      <w:pPr>
        <w:pStyle w:val="TM5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70" w:history="1">
        <w:r w:rsidR="00D57900" w:rsidRPr="006B4271">
          <w:rPr>
            <w:rStyle w:val="Lienhypertexte"/>
          </w:rPr>
          <w:t>§ 1.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_Toc164415570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26</w:t>
        </w:r>
        <w:r w:rsidR="00D57900">
          <w:rPr>
            <w:webHidden/>
          </w:rPr>
          <w:fldChar w:fldCharType="end"/>
        </w:r>
      </w:hyperlink>
    </w:p>
    <w:p w14:paraId="7EF69056" w14:textId="00541CFB" w:rsidR="00D57900" w:rsidRDefault="00287313">
      <w:pPr>
        <w:pStyle w:val="TM6"/>
        <w:rPr>
          <w:rFonts w:asciiTheme="minorHAnsi" w:eastAsiaTheme="minorEastAsia" w:hAnsiTheme="minorHAnsi" w:cstheme="minorBidi"/>
          <w:sz w:val="22"/>
          <w:szCs w:val="22"/>
        </w:rPr>
      </w:pPr>
      <w:hyperlink w:anchor="_Toc164415571" w:history="1">
        <w:r w:rsidR="00D57900" w:rsidRPr="006B4271">
          <w:rPr>
            <w:rStyle w:val="Lienhypertexte"/>
          </w:rPr>
          <w:t>A -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_Toc164415571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26</w:t>
        </w:r>
        <w:r w:rsidR="00D57900">
          <w:rPr>
            <w:webHidden/>
          </w:rPr>
          <w:fldChar w:fldCharType="end"/>
        </w:r>
      </w:hyperlink>
    </w:p>
    <w:p w14:paraId="540C2369" w14:textId="15963924" w:rsidR="00D57900" w:rsidRDefault="00287313">
      <w:pPr>
        <w:pStyle w:val="TM7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72" w:history="1">
        <w:r w:rsidR="00D57900" w:rsidRPr="006B4271">
          <w:rPr>
            <w:rStyle w:val="Lienhypertexte"/>
          </w:rPr>
          <w:t>1.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_Toc164415572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26</w:t>
        </w:r>
        <w:r w:rsidR="00D57900">
          <w:rPr>
            <w:webHidden/>
          </w:rPr>
          <w:fldChar w:fldCharType="end"/>
        </w:r>
      </w:hyperlink>
    </w:p>
    <w:p w14:paraId="70B749D5" w14:textId="4A1C1356" w:rsidR="00D57900" w:rsidRDefault="00287313">
      <w:pPr>
        <w:pStyle w:val="TM8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73" w:history="1">
        <w:r w:rsidR="00D57900" w:rsidRPr="006B4271">
          <w:rPr>
            <w:rStyle w:val="Lienhypertexte"/>
          </w:rPr>
          <w:t>a.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_Toc164415573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26</w:t>
        </w:r>
        <w:r w:rsidR="00D57900">
          <w:rPr>
            <w:webHidden/>
          </w:rPr>
          <w:fldChar w:fldCharType="end"/>
        </w:r>
      </w:hyperlink>
    </w:p>
    <w:p w14:paraId="429876A7" w14:textId="24445125" w:rsidR="00D57900" w:rsidRDefault="00287313">
      <w:pPr>
        <w:pStyle w:val="TM9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74" w:history="1">
        <w:r w:rsidR="00D57900" w:rsidRPr="006B4271">
          <w:rPr>
            <w:rStyle w:val="Lienhypertexte"/>
          </w:rPr>
          <w:t>i.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_Toc164415574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26</w:t>
        </w:r>
        <w:r w:rsidR="00D57900">
          <w:rPr>
            <w:webHidden/>
          </w:rPr>
          <w:fldChar w:fldCharType="end"/>
        </w:r>
      </w:hyperlink>
    </w:p>
    <w:p w14:paraId="6E0CAB53" w14:textId="1244A104" w:rsidR="00D57900" w:rsidRDefault="00287313">
      <w:pPr>
        <w:pStyle w:val="TM4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75" w:history="1">
        <w:r w:rsidR="00D57900" w:rsidRPr="006B4271">
          <w:rPr>
            <w:rStyle w:val="Lienhypertexte"/>
          </w:rPr>
          <w:t>Conclusion du chapitre I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_Toc164415575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27</w:t>
        </w:r>
        <w:r w:rsidR="00D57900">
          <w:rPr>
            <w:webHidden/>
          </w:rPr>
          <w:fldChar w:fldCharType="end"/>
        </w:r>
      </w:hyperlink>
    </w:p>
    <w:p w14:paraId="77157401" w14:textId="272A6AE0" w:rsidR="00D57900" w:rsidRDefault="00287313">
      <w:pPr>
        <w:pStyle w:val="TM3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76" w:history="1">
        <w:r w:rsidR="00D57900" w:rsidRPr="006B4271">
          <w:rPr>
            <w:rStyle w:val="Lienhypertexte"/>
          </w:rPr>
          <w:t>Chapitre II : titre du chapitre II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_Toc164415576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29</w:t>
        </w:r>
        <w:r w:rsidR="00D57900">
          <w:rPr>
            <w:webHidden/>
          </w:rPr>
          <w:fldChar w:fldCharType="end"/>
        </w:r>
      </w:hyperlink>
    </w:p>
    <w:p w14:paraId="0D103716" w14:textId="4117D8FD" w:rsidR="00D57900" w:rsidRDefault="00287313">
      <w:pPr>
        <w:pStyle w:val="TM4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77" w:history="1">
        <w:r w:rsidR="00D57900" w:rsidRPr="006B4271">
          <w:rPr>
            <w:rStyle w:val="Lienhypertexte"/>
          </w:rPr>
          <w:t>Section 1. Titre de la section 1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_Toc164415577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31</w:t>
        </w:r>
        <w:r w:rsidR="00D57900">
          <w:rPr>
            <w:webHidden/>
          </w:rPr>
          <w:fldChar w:fldCharType="end"/>
        </w:r>
      </w:hyperlink>
    </w:p>
    <w:p w14:paraId="421E100C" w14:textId="36290433" w:rsidR="00D57900" w:rsidRDefault="00287313">
      <w:pPr>
        <w:pStyle w:val="TM5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78" w:history="1">
        <w:r w:rsidR="00D57900" w:rsidRPr="006B4271">
          <w:rPr>
            <w:rStyle w:val="Lienhypertexte"/>
          </w:rPr>
          <w:t>§ 1.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_Toc164415578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31</w:t>
        </w:r>
        <w:r w:rsidR="00D57900">
          <w:rPr>
            <w:webHidden/>
          </w:rPr>
          <w:fldChar w:fldCharType="end"/>
        </w:r>
      </w:hyperlink>
    </w:p>
    <w:p w14:paraId="165A7A06" w14:textId="238BD293" w:rsidR="00D57900" w:rsidRDefault="00287313">
      <w:pPr>
        <w:pStyle w:val="TM6"/>
        <w:rPr>
          <w:rFonts w:asciiTheme="minorHAnsi" w:eastAsiaTheme="minorEastAsia" w:hAnsiTheme="minorHAnsi" w:cstheme="minorBidi"/>
          <w:sz w:val="22"/>
          <w:szCs w:val="22"/>
        </w:rPr>
      </w:pPr>
      <w:hyperlink w:anchor="_Toc164415579" w:history="1">
        <w:r w:rsidR="00D57900" w:rsidRPr="006B4271">
          <w:rPr>
            <w:rStyle w:val="Lienhypertexte"/>
          </w:rPr>
          <w:t>A -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_Toc164415579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31</w:t>
        </w:r>
        <w:r w:rsidR="00D57900">
          <w:rPr>
            <w:webHidden/>
          </w:rPr>
          <w:fldChar w:fldCharType="end"/>
        </w:r>
      </w:hyperlink>
    </w:p>
    <w:p w14:paraId="2807ED9B" w14:textId="34680401" w:rsidR="00D57900" w:rsidRDefault="00287313">
      <w:pPr>
        <w:pStyle w:val="TM7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80" w:history="1">
        <w:r w:rsidR="00D57900" w:rsidRPr="006B4271">
          <w:rPr>
            <w:rStyle w:val="Lienhypertexte"/>
          </w:rPr>
          <w:t>1.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_Toc164415580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31</w:t>
        </w:r>
        <w:r w:rsidR="00D57900">
          <w:rPr>
            <w:webHidden/>
          </w:rPr>
          <w:fldChar w:fldCharType="end"/>
        </w:r>
      </w:hyperlink>
    </w:p>
    <w:p w14:paraId="53331A57" w14:textId="790C6172" w:rsidR="00D57900" w:rsidRDefault="00287313">
      <w:pPr>
        <w:pStyle w:val="TM8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81" w:history="1">
        <w:r w:rsidR="00D57900" w:rsidRPr="006B4271">
          <w:rPr>
            <w:rStyle w:val="Lienhypertexte"/>
          </w:rPr>
          <w:t>a.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_Toc164415581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31</w:t>
        </w:r>
        <w:r w:rsidR="00D57900">
          <w:rPr>
            <w:webHidden/>
          </w:rPr>
          <w:fldChar w:fldCharType="end"/>
        </w:r>
      </w:hyperlink>
    </w:p>
    <w:p w14:paraId="6A865CEF" w14:textId="2A09DCB6" w:rsidR="00D57900" w:rsidRDefault="00287313">
      <w:pPr>
        <w:pStyle w:val="TM9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82" w:history="1">
        <w:r w:rsidR="00D57900" w:rsidRPr="006B4271">
          <w:rPr>
            <w:rStyle w:val="Lienhypertexte"/>
          </w:rPr>
          <w:t>i.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_Toc164415582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31</w:t>
        </w:r>
        <w:r w:rsidR="00D57900">
          <w:rPr>
            <w:webHidden/>
          </w:rPr>
          <w:fldChar w:fldCharType="end"/>
        </w:r>
      </w:hyperlink>
    </w:p>
    <w:p w14:paraId="3FA83B27" w14:textId="507A3B2D" w:rsidR="00D57900" w:rsidRDefault="00287313">
      <w:pPr>
        <w:pStyle w:val="TM4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83" w:history="1">
        <w:r w:rsidR="00D57900" w:rsidRPr="006B4271">
          <w:rPr>
            <w:rStyle w:val="Lienhypertexte"/>
          </w:rPr>
          <w:t>Section 2. Titre de la section 2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_Toc164415583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32</w:t>
        </w:r>
        <w:r w:rsidR="00D57900">
          <w:rPr>
            <w:webHidden/>
          </w:rPr>
          <w:fldChar w:fldCharType="end"/>
        </w:r>
      </w:hyperlink>
    </w:p>
    <w:p w14:paraId="33F22A73" w14:textId="7A529640" w:rsidR="00D57900" w:rsidRDefault="00287313">
      <w:pPr>
        <w:pStyle w:val="TM5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84" w:history="1">
        <w:r w:rsidR="00D57900" w:rsidRPr="006B4271">
          <w:rPr>
            <w:rStyle w:val="Lienhypertexte"/>
          </w:rPr>
          <w:t>§ 1.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_Toc164415584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32</w:t>
        </w:r>
        <w:r w:rsidR="00D57900">
          <w:rPr>
            <w:webHidden/>
          </w:rPr>
          <w:fldChar w:fldCharType="end"/>
        </w:r>
      </w:hyperlink>
    </w:p>
    <w:p w14:paraId="6C534B1A" w14:textId="09E53353" w:rsidR="00D57900" w:rsidRDefault="00287313">
      <w:pPr>
        <w:pStyle w:val="TM6"/>
        <w:rPr>
          <w:rFonts w:asciiTheme="minorHAnsi" w:eastAsiaTheme="minorEastAsia" w:hAnsiTheme="minorHAnsi" w:cstheme="minorBidi"/>
          <w:sz w:val="22"/>
          <w:szCs w:val="22"/>
        </w:rPr>
      </w:pPr>
      <w:hyperlink w:anchor="_Toc164415585" w:history="1">
        <w:r w:rsidR="00D57900" w:rsidRPr="006B4271">
          <w:rPr>
            <w:rStyle w:val="Lienhypertexte"/>
          </w:rPr>
          <w:t>A -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_Toc164415585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32</w:t>
        </w:r>
        <w:r w:rsidR="00D57900">
          <w:rPr>
            <w:webHidden/>
          </w:rPr>
          <w:fldChar w:fldCharType="end"/>
        </w:r>
      </w:hyperlink>
    </w:p>
    <w:p w14:paraId="52750FAB" w14:textId="300E7F8F" w:rsidR="00D57900" w:rsidRDefault="00287313">
      <w:pPr>
        <w:pStyle w:val="TM7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86" w:history="1">
        <w:r w:rsidR="00D57900" w:rsidRPr="006B4271">
          <w:rPr>
            <w:rStyle w:val="Lienhypertexte"/>
          </w:rPr>
          <w:t>1.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_Toc164415586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32</w:t>
        </w:r>
        <w:r w:rsidR="00D57900">
          <w:rPr>
            <w:webHidden/>
          </w:rPr>
          <w:fldChar w:fldCharType="end"/>
        </w:r>
      </w:hyperlink>
    </w:p>
    <w:p w14:paraId="6FE6EA43" w14:textId="5B9FA5F6" w:rsidR="00D57900" w:rsidRDefault="00287313">
      <w:pPr>
        <w:pStyle w:val="TM8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87" w:history="1">
        <w:r w:rsidR="00D57900" w:rsidRPr="006B4271">
          <w:rPr>
            <w:rStyle w:val="Lienhypertexte"/>
          </w:rPr>
          <w:t>a.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_Toc164415587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32</w:t>
        </w:r>
        <w:r w:rsidR="00D57900">
          <w:rPr>
            <w:webHidden/>
          </w:rPr>
          <w:fldChar w:fldCharType="end"/>
        </w:r>
      </w:hyperlink>
    </w:p>
    <w:p w14:paraId="08B5EFB3" w14:textId="6BB666E1" w:rsidR="00D57900" w:rsidRDefault="00287313">
      <w:pPr>
        <w:pStyle w:val="TM9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88" w:history="1">
        <w:r w:rsidR="00D57900" w:rsidRPr="006B4271">
          <w:rPr>
            <w:rStyle w:val="Lienhypertexte"/>
          </w:rPr>
          <w:t>i.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_Toc164415588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32</w:t>
        </w:r>
        <w:r w:rsidR="00D57900">
          <w:rPr>
            <w:webHidden/>
          </w:rPr>
          <w:fldChar w:fldCharType="end"/>
        </w:r>
      </w:hyperlink>
    </w:p>
    <w:p w14:paraId="46B9541C" w14:textId="0EA6337A" w:rsidR="00D57900" w:rsidRDefault="00287313">
      <w:pPr>
        <w:pStyle w:val="TM4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89" w:history="1">
        <w:r w:rsidR="00D57900" w:rsidRPr="006B4271">
          <w:rPr>
            <w:rStyle w:val="Lienhypertexte"/>
          </w:rPr>
          <w:t>Conclusion du chapitre II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_Toc164415589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33</w:t>
        </w:r>
        <w:r w:rsidR="00D57900">
          <w:rPr>
            <w:webHidden/>
          </w:rPr>
          <w:fldChar w:fldCharType="end"/>
        </w:r>
      </w:hyperlink>
    </w:p>
    <w:p w14:paraId="4EDC84D9" w14:textId="7B3DBD12" w:rsidR="00D57900" w:rsidRDefault="00287313">
      <w:pPr>
        <w:pStyle w:val="TM3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90" w:history="1">
        <w:r w:rsidR="00D57900" w:rsidRPr="006B4271">
          <w:rPr>
            <w:rStyle w:val="Lienhypertexte"/>
          </w:rPr>
          <w:t>Conclusion du titre II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_Toc164415590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35</w:t>
        </w:r>
        <w:r w:rsidR="00D57900">
          <w:rPr>
            <w:webHidden/>
          </w:rPr>
          <w:fldChar w:fldCharType="end"/>
        </w:r>
      </w:hyperlink>
    </w:p>
    <w:p w14:paraId="7CE14807" w14:textId="14F02EDE" w:rsidR="00D57900" w:rsidRDefault="00287313">
      <w:pPr>
        <w:pStyle w:val="TM2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91" w:history="1">
        <w:r w:rsidR="00D57900" w:rsidRPr="006B4271">
          <w:rPr>
            <w:rStyle w:val="Lienhypertexte"/>
          </w:rPr>
          <w:t>Conclusion partie I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_Toc164415591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37</w:t>
        </w:r>
        <w:r w:rsidR="00D57900">
          <w:rPr>
            <w:webHidden/>
          </w:rPr>
          <w:fldChar w:fldCharType="end"/>
        </w:r>
      </w:hyperlink>
    </w:p>
    <w:p w14:paraId="69953485" w14:textId="03890E88" w:rsidR="00D57900" w:rsidRDefault="00287313">
      <w:pPr>
        <w:pStyle w:val="TM1"/>
        <w:rPr>
          <w:rFonts w:asciiTheme="minorHAnsi" w:eastAsiaTheme="minorEastAsia" w:hAnsiTheme="minorHAnsi" w:cstheme="minorBidi"/>
          <w:b w:val="0"/>
          <w:sz w:val="22"/>
          <w:lang w:eastAsia="fr-FR"/>
        </w:rPr>
      </w:pPr>
      <w:hyperlink w:anchor="_Toc164415592" w:history="1">
        <w:r w:rsidR="00D57900" w:rsidRPr="006B4271">
          <w:rPr>
            <w:rStyle w:val="Lienhypertexte"/>
          </w:rPr>
          <w:t>Partie II : titre de la partie II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_Toc164415592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39</w:t>
        </w:r>
        <w:r w:rsidR="00D57900">
          <w:rPr>
            <w:webHidden/>
          </w:rPr>
          <w:fldChar w:fldCharType="end"/>
        </w:r>
      </w:hyperlink>
    </w:p>
    <w:p w14:paraId="1C0CB573" w14:textId="43E4E0FD" w:rsidR="00D57900" w:rsidRDefault="00287313">
      <w:pPr>
        <w:pStyle w:val="TM2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93" w:history="1">
        <w:r w:rsidR="00D57900" w:rsidRPr="006B4271">
          <w:rPr>
            <w:rStyle w:val="Lienhypertexte"/>
          </w:rPr>
          <w:t>Titre I : Titre du titre I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_Toc164415593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41</w:t>
        </w:r>
        <w:r w:rsidR="00D57900">
          <w:rPr>
            <w:webHidden/>
          </w:rPr>
          <w:fldChar w:fldCharType="end"/>
        </w:r>
      </w:hyperlink>
    </w:p>
    <w:p w14:paraId="2E99BC2B" w14:textId="45B02D25" w:rsidR="00D57900" w:rsidRDefault="00287313">
      <w:pPr>
        <w:pStyle w:val="TM3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94" w:history="1">
        <w:r w:rsidR="00D57900" w:rsidRPr="006B4271">
          <w:rPr>
            <w:rStyle w:val="Lienhypertexte"/>
          </w:rPr>
          <w:t>Chapitre I : titre du chapitre I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_Toc164415594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43</w:t>
        </w:r>
        <w:r w:rsidR="00D57900">
          <w:rPr>
            <w:webHidden/>
          </w:rPr>
          <w:fldChar w:fldCharType="end"/>
        </w:r>
      </w:hyperlink>
    </w:p>
    <w:p w14:paraId="5AD48AB9" w14:textId="3A2F8ACB" w:rsidR="00D57900" w:rsidRDefault="00287313">
      <w:pPr>
        <w:pStyle w:val="TM4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95" w:history="1">
        <w:r w:rsidR="00D57900" w:rsidRPr="006B4271">
          <w:rPr>
            <w:rStyle w:val="Lienhypertexte"/>
          </w:rPr>
          <w:t>Section 1. Titre de la section 1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_Toc164415595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45</w:t>
        </w:r>
        <w:r w:rsidR="00D57900">
          <w:rPr>
            <w:webHidden/>
          </w:rPr>
          <w:fldChar w:fldCharType="end"/>
        </w:r>
      </w:hyperlink>
    </w:p>
    <w:p w14:paraId="26DAB187" w14:textId="0798E939" w:rsidR="00D57900" w:rsidRDefault="00287313">
      <w:pPr>
        <w:pStyle w:val="TM5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96" w:history="1">
        <w:r w:rsidR="00D57900" w:rsidRPr="006B4271">
          <w:rPr>
            <w:rStyle w:val="Lienhypertexte"/>
          </w:rPr>
          <w:t>§ 1.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_Toc164415596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45</w:t>
        </w:r>
        <w:r w:rsidR="00D57900">
          <w:rPr>
            <w:webHidden/>
          </w:rPr>
          <w:fldChar w:fldCharType="end"/>
        </w:r>
      </w:hyperlink>
    </w:p>
    <w:p w14:paraId="2ED9451C" w14:textId="083526BB" w:rsidR="00D57900" w:rsidRDefault="00287313">
      <w:pPr>
        <w:pStyle w:val="TM6"/>
        <w:rPr>
          <w:rFonts w:asciiTheme="minorHAnsi" w:eastAsiaTheme="minorEastAsia" w:hAnsiTheme="minorHAnsi" w:cstheme="minorBidi"/>
          <w:sz w:val="22"/>
          <w:szCs w:val="22"/>
        </w:rPr>
      </w:pPr>
      <w:hyperlink w:anchor="_Toc164415597" w:history="1">
        <w:r w:rsidR="00D57900" w:rsidRPr="006B4271">
          <w:rPr>
            <w:rStyle w:val="Lienhypertexte"/>
          </w:rPr>
          <w:t>A -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_Toc164415597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45</w:t>
        </w:r>
        <w:r w:rsidR="00D57900">
          <w:rPr>
            <w:webHidden/>
          </w:rPr>
          <w:fldChar w:fldCharType="end"/>
        </w:r>
      </w:hyperlink>
    </w:p>
    <w:p w14:paraId="603D1E6F" w14:textId="00CAF85F" w:rsidR="00D57900" w:rsidRDefault="00287313">
      <w:pPr>
        <w:pStyle w:val="TM7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98" w:history="1">
        <w:r w:rsidR="00D57900" w:rsidRPr="006B4271">
          <w:rPr>
            <w:rStyle w:val="Lienhypertexte"/>
          </w:rPr>
          <w:t>1.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_Toc164415598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45</w:t>
        </w:r>
        <w:r w:rsidR="00D57900">
          <w:rPr>
            <w:webHidden/>
          </w:rPr>
          <w:fldChar w:fldCharType="end"/>
        </w:r>
      </w:hyperlink>
    </w:p>
    <w:p w14:paraId="23C56B4E" w14:textId="3DDCCD6B" w:rsidR="00D57900" w:rsidRDefault="00287313">
      <w:pPr>
        <w:pStyle w:val="TM8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599" w:history="1">
        <w:r w:rsidR="00D57900" w:rsidRPr="006B4271">
          <w:rPr>
            <w:rStyle w:val="Lienhypertexte"/>
          </w:rPr>
          <w:t>a.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_Toc164415599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45</w:t>
        </w:r>
        <w:r w:rsidR="00D57900">
          <w:rPr>
            <w:webHidden/>
          </w:rPr>
          <w:fldChar w:fldCharType="end"/>
        </w:r>
      </w:hyperlink>
    </w:p>
    <w:p w14:paraId="67B26726" w14:textId="1D39FDC2" w:rsidR="00D57900" w:rsidRDefault="00287313">
      <w:pPr>
        <w:pStyle w:val="TM9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00" w:history="1">
        <w:r w:rsidR="00D57900" w:rsidRPr="006B4271">
          <w:rPr>
            <w:rStyle w:val="Lienhypertexte"/>
          </w:rPr>
          <w:t>i.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_Toc164415600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45</w:t>
        </w:r>
        <w:r w:rsidR="00D57900">
          <w:rPr>
            <w:webHidden/>
          </w:rPr>
          <w:fldChar w:fldCharType="end"/>
        </w:r>
      </w:hyperlink>
    </w:p>
    <w:p w14:paraId="422C1883" w14:textId="6A276DCC" w:rsidR="00D57900" w:rsidRDefault="00287313">
      <w:pPr>
        <w:pStyle w:val="TM4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01" w:history="1">
        <w:r w:rsidR="00D57900" w:rsidRPr="006B4271">
          <w:rPr>
            <w:rStyle w:val="Lienhypertexte"/>
          </w:rPr>
          <w:t>Section 2. Titre de la section 2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_Toc164415601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46</w:t>
        </w:r>
        <w:r w:rsidR="00D57900">
          <w:rPr>
            <w:webHidden/>
          </w:rPr>
          <w:fldChar w:fldCharType="end"/>
        </w:r>
      </w:hyperlink>
    </w:p>
    <w:p w14:paraId="30B52F29" w14:textId="4301F632" w:rsidR="00D57900" w:rsidRDefault="00287313">
      <w:pPr>
        <w:pStyle w:val="TM5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02" w:history="1">
        <w:r w:rsidR="00D57900" w:rsidRPr="006B4271">
          <w:rPr>
            <w:rStyle w:val="Lienhypertexte"/>
          </w:rPr>
          <w:t>§ 1.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_Toc164415602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46</w:t>
        </w:r>
        <w:r w:rsidR="00D57900">
          <w:rPr>
            <w:webHidden/>
          </w:rPr>
          <w:fldChar w:fldCharType="end"/>
        </w:r>
      </w:hyperlink>
    </w:p>
    <w:p w14:paraId="31DEFC01" w14:textId="3ADFC9A8" w:rsidR="00D57900" w:rsidRDefault="00287313">
      <w:pPr>
        <w:pStyle w:val="TM6"/>
        <w:rPr>
          <w:rFonts w:asciiTheme="minorHAnsi" w:eastAsiaTheme="minorEastAsia" w:hAnsiTheme="minorHAnsi" w:cstheme="minorBidi"/>
          <w:sz w:val="22"/>
          <w:szCs w:val="22"/>
        </w:rPr>
      </w:pPr>
      <w:hyperlink w:anchor="_Toc164415603" w:history="1">
        <w:r w:rsidR="00D57900" w:rsidRPr="006B4271">
          <w:rPr>
            <w:rStyle w:val="Lienhypertexte"/>
          </w:rPr>
          <w:t>A -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_Toc164415603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46</w:t>
        </w:r>
        <w:r w:rsidR="00D57900">
          <w:rPr>
            <w:webHidden/>
          </w:rPr>
          <w:fldChar w:fldCharType="end"/>
        </w:r>
      </w:hyperlink>
    </w:p>
    <w:p w14:paraId="52769079" w14:textId="4D5FFA4F" w:rsidR="00D57900" w:rsidRDefault="00287313">
      <w:pPr>
        <w:pStyle w:val="TM7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04" w:history="1">
        <w:r w:rsidR="00D57900" w:rsidRPr="006B4271">
          <w:rPr>
            <w:rStyle w:val="Lienhypertexte"/>
          </w:rPr>
          <w:t>1.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_Toc164415604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46</w:t>
        </w:r>
        <w:r w:rsidR="00D57900">
          <w:rPr>
            <w:webHidden/>
          </w:rPr>
          <w:fldChar w:fldCharType="end"/>
        </w:r>
      </w:hyperlink>
    </w:p>
    <w:p w14:paraId="29915131" w14:textId="145AC97A" w:rsidR="00D57900" w:rsidRDefault="00287313">
      <w:pPr>
        <w:pStyle w:val="TM8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05" w:history="1">
        <w:r w:rsidR="00D57900" w:rsidRPr="006B4271">
          <w:rPr>
            <w:rStyle w:val="Lienhypertexte"/>
          </w:rPr>
          <w:t>a.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_Toc164415605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46</w:t>
        </w:r>
        <w:r w:rsidR="00D57900">
          <w:rPr>
            <w:webHidden/>
          </w:rPr>
          <w:fldChar w:fldCharType="end"/>
        </w:r>
      </w:hyperlink>
    </w:p>
    <w:p w14:paraId="46E49978" w14:textId="0088231C" w:rsidR="00D57900" w:rsidRDefault="00287313">
      <w:pPr>
        <w:pStyle w:val="TM9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06" w:history="1">
        <w:r w:rsidR="00D57900" w:rsidRPr="006B4271">
          <w:rPr>
            <w:rStyle w:val="Lienhypertexte"/>
          </w:rPr>
          <w:t>i.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_Toc164415606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46</w:t>
        </w:r>
        <w:r w:rsidR="00D57900">
          <w:rPr>
            <w:webHidden/>
          </w:rPr>
          <w:fldChar w:fldCharType="end"/>
        </w:r>
      </w:hyperlink>
    </w:p>
    <w:p w14:paraId="4AE0742C" w14:textId="14920DA4" w:rsidR="00D57900" w:rsidRDefault="00287313">
      <w:pPr>
        <w:pStyle w:val="TM4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07" w:history="1">
        <w:r w:rsidR="00D57900" w:rsidRPr="006B4271">
          <w:rPr>
            <w:rStyle w:val="Lienhypertexte"/>
          </w:rPr>
          <w:t>Conclusion du chapitre I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_Toc164415607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47</w:t>
        </w:r>
        <w:r w:rsidR="00D57900">
          <w:rPr>
            <w:webHidden/>
          </w:rPr>
          <w:fldChar w:fldCharType="end"/>
        </w:r>
      </w:hyperlink>
    </w:p>
    <w:p w14:paraId="1FD5A530" w14:textId="30319BE6" w:rsidR="00D57900" w:rsidRDefault="00287313">
      <w:pPr>
        <w:pStyle w:val="TM3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08" w:history="1">
        <w:r w:rsidR="00D57900" w:rsidRPr="006B4271">
          <w:rPr>
            <w:rStyle w:val="Lienhypertexte"/>
          </w:rPr>
          <w:t>Chapitre II : titre du chapitre II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_Toc164415608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49</w:t>
        </w:r>
        <w:r w:rsidR="00D57900">
          <w:rPr>
            <w:webHidden/>
          </w:rPr>
          <w:fldChar w:fldCharType="end"/>
        </w:r>
      </w:hyperlink>
    </w:p>
    <w:p w14:paraId="622ED6D0" w14:textId="7976AA49" w:rsidR="00D57900" w:rsidRDefault="00287313">
      <w:pPr>
        <w:pStyle w:val="TM4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09" w:history="1">
        <w:r w:rsidR="00D57900" w:rsidRPr="006B4271">
          <w:rPr>
            <w:rStyle w:val="Lienhypertexte"/>
          </w:rPr>
          <w:t>Section 1. Titre de la section 1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_Toc164415609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51</w:t>
        </w:r>
        <w:r w:rsidR="00D57900">
          <w:rPr>
            <w:webHidden/>
          </w:rPr>
          <w:fldChar w:fldCharType="end"/>
        </w:r>
      </w:hyperlink>
    </w:p>
    <w:p w14:paraId="39F3C221" w14:textId="3227E310" w:rsidR="00D57900" w:rsidRDefault="00287313">
      <w:pPr>
        <w:pStyle w:val="TM5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10" w:history="1">
        <w:r w:rsidR="00D57900" w:rsidRPr="006B4271">
          <w:rPr>
            <w:rStyle w:val="Lienhypertexte"/>
          </w:rPr>
          <w:t>§ 1.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_Toc164415610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51</w:t>
        </w:r>
        <w:r w:rsidR="00D57900">
          <w:rPr>
            <w:webHidden/>
          </w:rPr>
          <w:fldChar w:fldCharType="end"/>
        </w:r>
      </w:hyperlink>
    </w:p>
    <w:p w14:paraId="576B3A4A" w14:textId="52F5716B" w:rsidR="00D57900" w:rsidRDefault="00287313">
      <w:pPr>
        <w:pStyle w:val="TM6"/>
        <w:rPr>
          <w:rFonts w:asciiTheme="minorHAnsi" w:eastAsiaTheme="minorEastAsia" w:hAnsiTheme="minorHAnsi" w:cstheme="minorBidi"/>
          <w:sz w:val="22"/>
          <w:szCs w:val="22"/>
        </w:rPr>
      </w:pPr>
      <w:hyperlink w:anchor="_Toc164415611" w:history="1">
        <w:r w:rsidR="00D57900" w:rsidRPr="006B4271">
          <w:rPr>
            <w:rStyle w:val="Lienhypertexte"/>
          </w:rPr>
          <w:t>A -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_Toc164415611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51</w:t>
        </w:r>
        <w:r w:rsidR="00D57900">
          <w:rPr>
            <w:webHidden/>
          </w:rPr>
          <w:fldChar w:fldCharType="end"/>
        </w:r>
      </w:hyperlink>
    </w:p>
    <w:p w14:paraId="47A7FB9A" w14:textId="1EC9A5BB" w:rsidR="00D57900" w:rsidRDefault="00287313">
      <w:pPr>
        <w:pStyle w:val="TM7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12" w:history="1">
        <w:r w:rsidR="00D57900" w:rsidRPr="006B4271">
          <w:rPr>
            <w:rStyle w:val="Lienhypertexte"/>
          </w:rPr>
          <w:t>1.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_Toc164415612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51</w:t>
        </w:r>
        <w:r w:rsidR="00D57900">
          <w:rPr>
            <w:webHidden/>
          </w:rPr>
          <w:fldChar w:fldCharType="end"/>
        </w:r>
      </w:hyperlink>
    </w:p>
    <w:p w14:paraId="126C312B" w14:textId="0A941B5A" w:rsidR="00D57900" w:rsidRDefault="00287313">
      <w:pPr>
        <w:pStyle w:val="TM8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13" w:history="1">
        <w:r w:rsidR="00D57900" w:rsidRPr="006B4271">
          <w:rPr>
            <w:rStyle w:val="Lienhypertexte"/>
          </w:rPr>
          <w:t>a.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_Toc164415613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51</w:t>
        </w:r>
        <w:r w:rsidR="00D57900">
          <w:rPr>
            <w:webHidden/>
          </w:rPr>
          <w:fldChar w:fldCharType="end"/>
        </w:r>
      </w:hyperlink>
    </w:p>
    <w:p w14:paraId="5BA6F983" w14:textId="4CDF1F30" w:rsidR="00D57900" w:rsidRDefault="00287313">
      <w:pPr>
        <w:pStyle w:val="TM9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14" w:history="1">
        <w:r w:rsidR="00D57900" w:rsidRPr="006B4271">
          <w:rPr>
            <w:rStyle w:val="Lienhypertexte"/>
          </w:rPr>
          <w:t>i.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_Toc164415614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51</w:t>
        </w:r>
        <w:r w:rsidR="00D57900">
          <w:rPr>
            <w:webHidden/>
          </w:rPr>
          <w:fldChar w:fldCharType="end"/>
        </w:r>
      </w:hyperlink>
    </w:p>
    <w:p w14:paraId="2FBF0DF4" w14:textId="35D48B55" w:rsidR="00D57900" w:rsidRDefault="00287313">
      <w:pPr>
        <w:pStyle w:val="TM4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15" w:history="1">
        <w:r w:rsidR="00D57900" w:rsidRPr="006B4271">
          <w:rPr>
            <w:rStyle w:val="Lienhypertexte"/>
          </w:rPr>
          <w:t>Section 2. Titre de la section 2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_Toc164415615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52</w:t>
        </w:r>
        <w:r w:rsidR="00D57900">
          <w:rPr>
            <w:webHidden/>
          </w:rPr>
          <w:fldChar w:fldCharType="end"/>
        </w:r>
      </w:hyperlink>
    </w:p>
    <w:p w14:paraId="4F870AAE" w14:textId="0D5BB4F0" w:rsidR="00D57900" w:rsidRDefault="00287313">
      <w:pPr>
        <w:pStyle w:val="TM5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16" w:history="1">
        <w:r w:rsidR="00D57900" w:rsidRPr="006B4271">
          <w:rPr>
            <w:rStyle w:val="Lienhypertexte"/>
          </w:rPr>
          <w:t>§ 1.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_Toc164415616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52</w:t>
        </w:r>
        <w:r w:rsidR="00D57900">
          <w:rPr>
            <w:webHidden/>
          </w:rPr>
          <w:fldChar w:fldCharType="end"/>
        </w:r>
      </w:hyperlink>
    </w:p>
    <w:p w14:paraId="0AB1822A" w14:textId="09DFA186" w:rsidR="00D57900" w:rsidRDefault="00287313">
      <w:pPr>
        <w:pStyle w:val="TM6"/>
        <w:rPr>
          <w:rFonts w:asciiTheme="minorHAnsi" w:eastAsiaTheme="minorEastAsia" w:hAnsiTheme="minorHAnsi" w:cstheme="minorBidi"/>
          <w:sz w:val="22"/>
          <w:szCs w:val="22"/>
        </w:rPr>
      </w:pPr>
      <w:hyperlink w:anchor="_Toc164415617" w:history="1">
        <w:r w:rsidR="00D57900" w:rsidRPr="006B4271">
          <w:rPr>
            <w:rStyle w:val="Lienhypertexte"/>
          </w:rPr>
          <w:t>A -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_Toc164415617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52</w:t>
        </w:r>
        <w:r w:rsidR="00D57900">
          <w:rPr>
            <w:webHidden/>
          </w:rPr>
          <w:fldChar w:fldCharType="end"/>
        </w:r>
      </w:hyperlink>
    </w:p>
    <w:p w14:paraId="56DB4DA3" w14:textId="6B6DF4C8" w:rsidR="00D57900" w:rsidRDefault="00287313">
      <w:pPr>
        <w:pStyle w:val="TM7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18" w:history="1">
        <w:r w:rsidR="00D57900" w:rsidRPr="006B4271">
          <w:rPr>
            <w:rStyle w:val="Lienhypertexte"/>
          </w:rPr>
          <w:t>1.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_Toc164415618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52</w:t>
        </w:r>
        <w:r w:rsidR="00D57900">
          <w:rPr>
            <w:webHidden/>
          </w:rPr>
          <w:fldChar w:fldCharType="end"/>
        </w:r>
      </w:hyperlink>
    </w:p>
    <w:p w14:paraId="363E51E3" w14:textId="11687936" w:rsidR="00D57900" w:rsidRDefault="00287313">
      <w:pPr>
        <w:pStyle w:val="TM8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19" w:history="1">
        <w:r w:rsidR="00D57900" w:rsidRPr="006B4271">
          <w:rPr>
            <w:rStyle w:val="Lienhypertexte"/>
          </w:rPr>
          <w:t>a.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_Toc164415619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52</w:t>
        </w:r>
        <w:r w:rsidR="00D57900">
          <w:rPr>
            <w:webHidden/>
          </w:rPr>
          <w:fldChar w:fldCharType="end"/>
        </w:r>
      </w:hyperlink>
    </w:p>
    <w:p w14:paraId="0FD84BFB" w14:textId="277C8E2A" w:rsidR="00D57900" w:rsidRDefault="00287313">
      <w:pPr>
        <w:pStyle w:val="TM9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20" w:history="1">
        <w:r w:rsidR="00D57900" w:rsidRPr="006B4271">
          <w:rPr>
            <w:rStyle w:val="Lienhypertexte"/>
          </w:rPr>
          <w:t>i.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_Toc164415620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52</w:t>
        </w:r>
        <w:r w:rsidR="00D57900">
          <w:rPr>
            <w:webHidden/>
          </w:rPr>
          <w:fldChar w:fldCharType="end"/>
        </w:r>
      </w:hyperlink>
    </w:p>
    <w:p w14:paraId="77E79FD7" w14:textId="7B36E7AB" w:rsidR="00D57900" w:rsidRDefault="00287313">
      <w:pPr>
        <w:pStyle w:val="TM4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21" w:history="1">
        <w:r w:rsidR="00D57900" w:rsidRPr="006B4271">
          <w:rPr>
            <w:rStyle w:val="Lienhypertexte"/>
          </w:rPr>
          <w:t>Conclusion du chapitre II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_Toc164415621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53</w:t>
        </w:r>
        <w:r w:rsidR="00D57900">
          <w:rPr>
            <w:webHidden/>
          </w:rPr>
          <w:fldChar w:fldCharType="end"/>
        </w:r>
      </w:hyperlink>
    </w:p>
    <w:p w14:paraId="0BEBFC23" w14:textId="6805B9F2" w:rsidR="00D57900" w:rsidRDefault="00287313">
      <w:pPr>
        <w:pStyle w:val="TM3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22" w:history="1">
        <w:r w:rsidR="00D57900" w:rsidRPr="006B4271">
          <w:rPr>
            <w:rStyle w:val="Lienhypertexte"/>
          </w:rPr>
          <w:t>Conclusion du titre I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_Toc164415622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55</w:t>
        </w:r>
        <w:r w:rsidR="00D57900">
          <w:rPr>
            <w:webHidden/>
          </w:rPr>
          <w:fldChar w:fldCharType="end"/>
        </w:r>
      </w:hyperlink>
    </w:p>
    <w:p w14:paraId="77347618" w14:textId="3155F7AC" w:rsidR="00D57900" w:rsidRDefault="00287313">
      <w:pPr>
        <w:pStyle w:val="TM2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23" w:history="1">
        <w:r w:rsidR="00D57900" w:rsidRPr="006B4271">
          <w:rPr>
            <w:rStyle w:val="Lienhypertexte"/>
          </w:rPr>
          <w:t>Titre II : titre du II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_Toc164415623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57</w:t>
        </w:r>
        <w:r w:rsidR="00D57900">
          <w:rPr>
            <w:webHidden/>
          </w:rPr>
          <w:fldChar w:fldCharType="end"/>
        </w:r>
      </w:hyperlink>
    </w:p>
    <w:p w14:paraId="32A37D71" w14:textId="2DFEED75" w:rsidR="00D57900" w:rsidRDefault="00287313">
      <w:pPr>
        <w:pStyle w:val="TM3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24" w:history="1">
        <w:r w:rsidR="00D57900" w:rsidRPr="006B4271">
          <w:rPr>
            <w:rStyle w:val="Lienhypertexte"/>
          </w:rPr>
          <w:t>Chapitre I : titre du chapitre I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_Toc164415624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59</w:t>
        </w:r>
        <w:r w:rsidR="00D57900">
          <w:rPr>
            <w:webHidden/>
          </w:rPr>
          <w:fldChar w:fldCharType="end"/>
        </w:r>
      </w:hyperlink>
    </w:p>
    <w:p w14:paraId="4510224E" w14:textId="3DD34C23" w:rsidR="00D57900" w:rsidRDefault="00287313">
      <w:pPr>
        <w:pStyle w:val="TM4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25" w:history="1">
        <w:r w:rsidR="00D57900" w:rsidRPr="006B4271">
          <w:rPr>
            <w:rStyle w:val="Lienhypertexte"/>
          </w:rPr>
          <w:t>Section 1. Titre de la section 1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_Toc164415625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61</w:t>
        </w:r>
        <w:r w:rsidR="00D57900">
          <w:rPr>
            <w:webHidden/>
          </w:rPr>
          <w:fldChar w:fldCharType="end"/>
        </w:r>
      </w:hyperlink>
    </w:p>
    <w:p w14:paraId="1700E467" w14:textId="494C1E2B" w:rsidR="00D57900" w:rsidRDefault="00287313">
      <w:pPr>
        <w:pStyle w:val="TM5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26" w:history="1">
        <w:r w:rsidR="00D57900" w:rsidRPr="006B4271">
          <w:rPr>
            <w:rStyle w:val="Lienhypertexte"/>
          </w:rPr>
          <w:t>§ 1.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_Toc164415626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61</w:t>
        </w:r>
        <w:r w:rsidR="00D57900">
          <w:rPr>
            <w:webHidden/>
          </w:rPr>
          <w:fldChar w:fldCharType="end"/>
        </w:r>
      </w:hyperlink>
    </w:p>
    <w:p w14:paraId="184703A2" w14:textId="4F46CDDA" w:rsidR="00D57900" w:rsidRDefault="00287313">
      <w:pPr>
        <w:pStyle w:val="TM6"/>
        <w:rPr>
          <w:rFonts w:asciiTheme="minorHAnsi" w:eastAsiaTheme="minorEastAsia" w:hAnsiTheme="minorHAnsi" w:cstheme="minorBidi"/>
          <w:sz w:val="22"/>
          <w:szCs w:val="22"/>
        </w:rPr>
      </w:pPr>
      <w:hyperlink w:anchor="_Toc164415627" w:history="1">
        <w:r w:rsidR="00D57900" w:rsidRPr="006B4271">
          <w:rPr>
            <w:rStyle w:val="Lienhypertexte"/>
          </w:rPr>
          <w:t>A -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_Toc164415627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61</w:t>
        </w:r>
        <w:r w:rsidR="00D57900">
          <w:rPr>
            <w:webHidden/>
          </w:rPr>
          <w:fldChar w:fldCharType="end"/>
        </w:r>
      </w:hyperlink>
    </w:p>
    <w:p w14:paraId="77632AE0" w14:textId="2FF746FC" w:rsidR="00D57900" w:rsidRDefault="00287313">
      <w:pPr>
        <w:pStyle w:val="TM7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28" w:history="1">
        <w:r w:rsidR="00D57900" w:rsidRPr="006B4271">
          <w:rPr>
            <w:rStyle w:val="Lienhypertexte"/>
          </w:rPr>
          <w:t>1.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_Toc164415628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61</w:t>
        </w:r>
        <w:r w:rsidR="00D57900">
          <w:rPr>
            <w:webHidden/>
          </w:rPr>
          <w:fldChar w:fldCharType="end"/>
        </w:r>
      </w:hyperlink>
    </w:p>
    <w:p w14:paraId="3270C917" w14:textId="23BF7208" w:rsidR="00D57900" w:rsidRDefault="00287313">
      <w:pPr>
        <w:pStyle w:val="TM8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29" w:history="1">
        <w:r w:rsidR="00D57900" w:rsidRPr="006B4271">
          <w:rPr>
            <w:rStyle w:val="Lienhypertexte"/>
          </w:rPr>
          <w:t>a.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_Toc164415629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61</w:t>
        </w:r>
        <w:r w:rsidR="00D57900">
          <w:rPr>
            <w:webHidden/>
          </w:rPr>
          <w:fldChar w:fldCharType="end"/>
        </w:r>
      </w:hyperlink>
    </w:p>
    <w:p w14:paraId="2BDF389F" w14:textId="373D0BA7" w:rsidR="00D57900" w:rsidRDefault="00287313">
      <w:pPr>
        <w:pStyle w:val="TM9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30" w:history="1">
        <w:r w:rsidR="00D57900" w:rsidRPr="006B4271">
          <w:rPr>
            <w:rStyle w:val="Lienhypertexte"/>
          </w:rPr>
          <w:t>i.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_Toc164415630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61</w:t>
        </w:r>
        <w:r w:rsidR="00D57900">
          <w:rPr>
            <w:webHidden/>
          </w:rPr>
          <w:fldChar w:fldCharType="end"/>
        </w:r>
      </w:hyperlink>
    </w:p>
    <w:p w14:paraId="2D8BE742" w14:textId="145AB2E3" w:rsidR="00D57900" w:rsidRDefault="00287313">
      <w:pPr>
        <w:pStyle w:val="TM4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31" w:history="1">
        <w:r w:rsidR="00D57900" w:rsidRPr="006B4271">
          <w:rPr>
            <w:rStyle w:val="Lienhypertexte"/>
          </w:rPr>
          <w:t>Section 2. Titre de la section 1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_Toc164415631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62</w:t>
        </w:r>
        <w:r w:rsidR="00D57900">
          <w:rPr>
            <w:webHidden/>
          </w:rPr>
          <w:fldChar w:fldCharType="end"/>
        </w:r>
      </w:hyperlink>
    </w:p>
    <w:p w14:paraId="6B338AFE" w14:textId="0B5C8A83" w:rsidR="00D57900" w:rsidRDefault="00287313">
      <w:pPr>
        <w:pStyle w:val="TM5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32" w:history="1">
        <w:r w:rsidR="00D57900" w:rsidRPr="006B4271">
          <w:rPr>
            <w:rStyle w:val="Lienhypertexte"/>
          </w:rPr>
          <w:t>§ 1.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_Toc164415632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62</w:t>
        </w:r>
        <w:r w:rsidR="00D57900">
          <w:rPr>
            <w:webHidden/>
          </w:rPr>
          <w:fldChar w:fldCharType="end"/>
        </w:r>
      </w:hyperlink>
    </w:p>
    <w:p w14:paraId="33681F12" w14:textId="1F7F9D1A" w:rsidR="00D57900" w:rsidRDefault="00287313">
      <w:pPr>
        <w:pStyle w:val="TM6"/>
        <w:rPr>
          <w:rFonts w:asciiTheme="minorHAnsi" w:eastAsiaTheme="minorEastAsia" w:hAnsiTheme="minorHAnsi" w:cstheme="minorBidi"/>
          <w:sz w:val="22"/>
          <w:szCs w:val="22"/>
        </w:rPr>
      </w:pPr>
      <w:hyperlink w:anchor="_Toc164415633" w:history="1">
        <w:r w:rsidR="00D57900" w:rsidRPr="006B4271">
          <w:rPr>
            <w:rStyle w:val="Lienhypertexte"/>
          </w:rPr>
          <w:t>A -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_Toc164415633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62</w:t>
        </w:r>
        <w:r w:rsidR="00D57900">
          <w:rPr>
            <w:webHidden/>
          </w:rPr>
          <w:fldChar w:fldCharType="end"/>
        </w:r>
      </w:hyperlink>
    </w:p>
    <w:p w14:paraId="3C7CC57D" w14:textId="3B7200A0" w:rsidR="00D57900" w:rsidRDefault="00287313">
      <w:pPr>
        <w:pStyle w:val="TM7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34" w:history="1">
        <w:r w:rsidR="00D57900" w:rsidRPr="006B4271">
          <w:rPr>
            <w:rStyle w:val="Lienhypertexte"/>
          </w:rPr>
          <w:t>1.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_Toc164415634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62</w:t>
        </w:r>
        <w:r w:rsidR="00D57900">
          <w:rPr>
            <w:webHidden/>
          </w:rPr>
          <w:fldChar w:fldCharType="end"/>
        </w:r>
      </w:hyperlink>
    </w:p>
    <w:p w14:paraId="19B11EFC" w14:textId="290C0524" w:rsidR="00D57900" w:rsidRDefault="00287313">
      <w:pPr>
        <w:pStyle w:val="TM8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35" w:history="1">
        <w:r w:rsidR="00D57900" w:rsidRPr="006B4271">
          <w:rPr>
            <w:rStyle w:val="Lienhypertexte"/>
          </w:rPr>
          <w:t>a.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_Toc164415635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62</w:t>
        </w:r>
        <w:r w:rsidR="00D57900">
          <w:rPr>
            <w:webHidden/>
          </w:rPr>
          <w:fldChar w:fldCharType="end"/>
        </w:r>
      </w:hyperlink>
    </w:p>
    <w:p w14:paraId="3AFE6378" w14:textId="5D53593C" w:rsidR="00D57900" w:rsidRDefault="00287313">
      <w:pPr>
        <w:pStyle w:val="TM9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36" w:history="1">
        <w:r w:rsidR="00D57900" w:rsidRPr="006B4271">
          <w:rPr>
            <w:rStyle w:val="Lienhypertexte"/>
          </w:rPr>
          <w:t>i.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_Toc164415636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62</w:t>
        </w:r>
        <w:r w:rsidR="00D57900">
          <w:rPr>
            <w:webHidden/>
          </w:rPr>
          <w:fldChar w:fldCharType="end"/>
        </w:r>
      </w:hyperlink>
    </w:p>
    <w:p w14:paraId="4C3AB5BB" w14:textId="15205981" w:rsidR="00D57900" w:rsidRDefault="00287313">
      <w:pPr>
        <w:pStyle w:val="TM4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37" w:history="1">
        <w:r w:rsidR="00D57900" w:rsidRPr="006B4271">
          <w:rPr>
            <w:rStyle w:val="Lienhypertexte"/>
          </w:rPr>
          <w:t>Conclusion du chapitre I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_Toc164415637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63</w:t>
        </w:r>
        <w:r w:rsidR="00D57900">
          <w:rPr>
            <w:webHidden/>
          </w:rPr>
          <w:fldChar w:fldCharType="end"/>
        </w:r>
      </w:hyperlink>
    </w:p>
    <w:p w14:paraId="035A9730" w14:textId="35B2B116" w:rsidR="00D57900" w:rsidRDefault="00287313">
      <w:pPr>
        <w:pStyle w:val="TM3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38" w:history="1">
        <w:r w:rsidR="00D57900" w:rsidRPr="006B4271">
          <w:rPr>
            <w:rStyle w:val="Lienhypertexte"/>
          </w:rPr>
          <w:t>Chapitre II : titre du chapitre II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_Toc164415638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65</w:t>
        </w:r>
        <w:r w:rsidR="00D57900">
          <w:rPr>
            <w:webHidden/>
          </w:rPr>
          <w:fldChar w:fldCharType="end"/>
        </w:r>
      </w:hyperlink>
    </w:p>
    <w:p w14:paraId="4566AE28" w14:textId="508F6C5F" w:rsidR="00D57900" w:rsidRDefault="00287313">
      <w:pPr>
        <w:pStyle w:val="TM4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39" w:history="1">
        <w:r w:rsidR="00D57900" w:rsidRPr="006B4271">
          <w:rPr>
            <w:rStyle w:val="Lienhypertexte"/>
          </w:rPr>
          <w:t>Section 1. Titre de la section 1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_Toc164415639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67</w:t>
        </w:r>
        <w:r w:rsidR="00D57900">
          <w:rPr>
            <w:webHidden/>
          </w:rPr>
          <w:fldChar w:fldCharType="end"/>
        </w:r>
      </w:hyperlink>
    </w:p>
    <w:p w14:paraId="0F340455" w14:textId="195E4E82" w:rsidR="00D57900" w:rsidRDefault="00287313">
      <w:pPr>
        <w:pStyle w:val="TM5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40" w:history="1">
        <w:r w:rsidR="00D57900" w:rsidRPr="006B4271">
          <w:rPr>
            <w:rStyle w:val="Lienhypertexte"/>
          </w:rPr>
          <w:t>§ 1.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_Toc164415640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67</w:t>
        </w:r>
        <w:r w:rsidR="00D57900">
          <w:rPr>
            <w:webHidden/>
          </w:rPr>
          <w:fldChar w:fldCharType="end"/>
        </w:r>
      </w:hyperlink>
    </w:p>
    <w:p w14:paraId="5996F583" w14:textId="6EC2A413" w:rsidR="00D57900" w:rsidRDefault="00287313">
      <w:pPr>
        <w:pStyle w:val="TM6"/>
        <w:rPr>
          <w:rFonts w:asciiTheme="minorHAnsi" w:eastAsiaTheme="minorEastAsia" w:hAnsiTheme="minorHAnsi" w:cstheme="minorBidi"/>
          <w:sz w:val="22"/>
          <w:szCs w:val="22"/>
        </w:rPr>
      </w:pPr>
      <w:hyperlink w:anchor="_Toc164415641" w:history="1">
        <w:r w:rsidR="00D57900" w:rsidRPr="006B4271">
          <w:rPr>
            <w:rStyle w:val="Lienhypertexte"/>
          </w:rPr>
          <w:t>A -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_Toc164415641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67</w:t>
        </w:r>
        <w:r w:rsidR="00D57900">
          <w:rPr>
            <w:webHidden/>
          </w:rPr>
          <w:fldChar w:fldCharType="end"/>
        </w:r>
      </w:hyperlink>
    </w:p>
    <w:p w14:paraId="0F558B1E" w14:textId="3529416D" w:rsidR="00D57900" w:rsidRDefault="00287313">
      <w:pPr>
        <w:pStyle w:val="TM7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42" w:history="1">
        <w:r w:rsidR="00D57900" w:rsidRPr="006B4271">
          <w:rPr>
            <w:rStyle w:val="Lienhypertexte"/>
          </w:rPr>
          <w:t>1.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_Toc164415642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67</w:t>
        </w:r>
        <w:r w:rsidR="00D57900">
          <w:rPr>
            <w:webHidden/>
          </w:rPr>
          <w:fldChar w:fldCharType="end"/>
        </w:r>
      </w:hyperlink>
    </w:p>
    <w:p w14:paraId="5FC6C049" w14:textId="6C5D827E" w:rsidR="00D57900" w:rsidRDefault="00287313">
      <w:pPr>
        <w:pStyle w:val="TM8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43" w:history="1">
        <w:r w:rsidR="00D57900" w:rsidRPr="006B4271">
          <w:rPr>
            <w:rStyle w:val="Lienhypertexte"/>
          </w:rPr>
          <w:t>a.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_Toc164415643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67</w:t>
        </w:r>
        <w:r w:rsidR="00D57900">
          <w:rPr>
            <w:webHidden/>
          </w:rPr>
          <w:fldChar w:fldCharType="end"/>
        </w:r>
      </w:hyperlink>
    </w:p>
    <w:p w14:paraId="66CB87CF" w14:textId="1D6AA1D2" w:rsidR="00D57900" w:rsidRDefault="00287313">
      <w:pPr>
        <w:pStyle w:val="TM9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44" w:history="1">
        <w:r w:rsidR="00D57900" w:rsidRPr="006B4271">
          <w:rPr>
            <w:rStyle w:val="Lienhypertexte"/>
          </w:rPr>
          <w:t>i.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_Toc164415644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67</w:t>
        </w:r>
        <w:r w:rsidR="00D57900">
          <w:rPr>
            <w:webHidden/>
          </w:rPr>
          <w:fldChar w:fldCharType="end"/>
        </w:r>
      </w:hyperlink>
    </w:p>
    <w:p w14:paraId="2926017E" w14:textId="267592C3" w:rsidR="00D57900" w:rsidRDefault="00287313">
      <w:pPr>
        <w:pStyle w:val="TM4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45" w:history="1">
        <w:r w:rsidR="00D57900" w:rsidRPr="006B4271">
          <w:rPr>
            <w:rStyle w:val="Lienhypertexte"/>
          </w:rPr>
          <w:t>Section 2. Titre de la section 1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_Toc164415645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68</w:t>
        </w:r>
        <w:r w:rsidR="00D57900">
          <w:rPr>
            <w:webHidden/>
          </w:rPr>
          <w:fldChar w:fldCharType="end"/>
        </w:r>
      </w:hyperlink>
    </w:p>
    <w:p w14:paraId="32140AD4" w14:textId="74BEAD0E" w:rsidR="00D57900" w:rsidRDefault="00287313">
      <w:pPr>
        <w:pStyle w:val="TM5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46" w:history="1">
        <w:r w:rsidR="00D57900" w:rsidRPr="006B4271">
          <w:rPr>
            <w:rStyle w:val="Lienhypertexte"/>
          </w:rPr>
          <w:t>§ 1.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_Toc164415646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68</w:t>
        </w:r>
        <w:r w:rsidR="00D57900">
          <w:rPr>
            <w:webHidden/>
          </w:rPr>
          <w:fldChar w:fldCharType="end"/>
        </w:r>
      </w:hyperlink>
    </w:p>
    <w:p w14:paraId="45F02881" w14:textId="476F8F7C" w:rsidR="00D57900" w:rsidRDefault="00287313">
      <w:pPr>
        <w:pStyle w:val="TM6"/>
        <w:rPr>
          <w:rFonts w:asciiTheme="minorHAnsi" w:eastAsiaTheme="minorEastAsia" w:hAnsiTheme="minorHAnsi" w:cstheme="minorBidi"/>
          <w:sz w:val="22"/>
          <w:szCs w:val="22"/>
        </w:rPr>
      </w:pPr>
      <w:hyperlink w:anchor="_Toc164415647" w:history="1">
        <w:r w:rsidR="00D57900" w:rsidRPr="006B4271">
          <w:rPr>
            <w:rStyle w:val="Lienhypertexte"/>
          </w:rPr>
          <w:t>A -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_Toc164415647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68</w:t>
        </w:r>
        <w:r w:rsidR="00D57900">
          <w:rPr>
            <w:webHidden/>
          </w:rPr>
          <w:fldChar w:fldCharType="end"/>
        </w:r>
      </w:hyperlink>
    </w:p>
    <w:p w14:paraId="294EAD43" w14:textId="3064D74F" w:rsidR="00D57900" w:rsidRDefault="00287313">
      <w:pPr>
        <w:pStyle w:val="TM7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48" w:history="1">
        <w:r w:rsidR="00D57900" w:rsidRPr="006B4271">
          <w:rPr>
            <w:rStyle w:val="Lienhypertexte"/>
          </w:rPr>
          <w:t>1.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_Toc164415648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68</w:t>
        </w:r>
        <w:r w:rsidR="00D57900">
          <w:rPr>
            <w:webHidden/>
          </w:rPr>
          <w:fldChar w:fldCharType="end"/>
        </w:r>
      </w:hyperlink>
    </w:p>
    <w:p w14:paraId="4A59B95B" w14:textId="6DFA30B0" w:rsidR="00D57900" w:rsidRDefault="00287313">
      <w:pPr>
        <w:pStyle w:val="TM8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49" w:history="1">
        <w:r w:rsidR="00D57900" w:rsidRPr="006B4271">
          <w:rPr>
            <w:rStyle w:val="Lienhypertexte"/>
          </w:rPr>
          <w:t>a.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_Toc164415649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68</w:t>
        </w:r>
        <w:r w:rsidR="00D57900">
          <w:rPr>
            <w:webHidden/>
          </w:rPr>
          <w:fldChar w:fldCharType="end"/>
        </w:r>
      </w:hyperlink>
    </w:p>
    <w:p w14:paraId="6F28C5FA" w14:textId="5DE3FBA8" w:rsidR="00D57900" w:rsidRDefault="00287313">
      <w:pPr>
        <w:pStyle w:val="TM9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50" w:history="1">
        <w:r w:rsidR="00D57900" w:rsidRPr="006B4271">
          <w:rPr>
            <w:rStyle w:val="Lienhypertexte"/>
          </w:rPr>
          <w:t>i. Titre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_Toc164415650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68</w:t>
        </w:r>
        <w:r w:rsidR="00D57900">
          <w:rPr>
            <w:webHidden/>
          </w:rPr>
          <w:fldChar w:fldCharType="end"/>
        </w:r>
      </w:hyperlink>
    </w:p>
    <w:p w14:paraId="0A3FF392" w14:textId="0C9ACFF3" w:rsidR="00D57900" w:rsidRDefault="00287313">
      <w:pPr>
        <w:pStyle w:val="TM4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51" w:history="1">
        <w:r w:rsidR="00D57900" w:rsidRPr="006B4271">
          <w:rPr>
            <w:rStyle w:val="Lienhypertexte"/>
          </w:rPr>
          <w:t>Conclusion du chapitre II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_Toc164415651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69</w:t>
        </w:r>
        <w:r w:rsidR="00D57900">
          <w:rPr>
            <w:webHidden/>
          </w:rPr>
          <w:fldChar w:fldCharType="end"/>
        </w:r>
      </w:hyperlink>
    </w:p>
    <w:p w14:paraId="526FE34E" w14:textId="7C20EF7A" w:rsidR="00D57900" w:rsidRDefault="00287313">
      <w:pPr>
        <w:pStyle w:val="TM3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52" w:history="1">
        <w:r w:rsidR="00D57900" w:rsidRPr="006B4271">
          <w:rPr>
            <w:rStyle w:val="Lienhypertexte"/>
          </w:rPr>
          <w:t>Conclusion du titre II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_Toc164415652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71</w:t>
        </w:r>
        <w:r w:rsidR="00D57900">
          <w:rPr>
            <w:webHidden/>
          </w:rPr>
          <w:fldChar w:fldCharType="end"/>
        </w:r>
      </w:hyperlink>
    </w:p>
    <w:p w14:paraId="29701B2D" w14:textId="0CF225C5" w:rsidR="00D57900" w:rsidRDefault="00287313">
      <w:pPr>
        <w:pStyle w:val="TM2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53" w:history="1">
        <w:r w:rsidR="00D57900" w:rsidRPr="006B4271">
          <w:rPr>
            <w:rStyle w:val="Lienhypertexte"/>
          </w:rPr>
          <w:t>Conclusion partie II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_Toc164415653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73</w:t>
        </w:r>
        <w:r w:rsidR="00D57900">
          <w:rPr>
            <w:webHidden/>
          </w:rPr>
          <w:fldChar w:fldCharType="end"/>
        </w:r>
      </w:hyperlink>
    </w:p>
    <w:p w14:paraId="4CCF6025" w14:textId="0A5D82F6" w:rsidR="00D57900" w:rsidRDefault="00287313">
      <w:pPr>
        <w:pStyle w:val="TM1"/>
        <w:rPr>
          <w:rFonts w:asciiTheme="minorHAnsi" w:eastAsiaTheme="minorEastAsia" w:hAnsiTheme="minorHAnsi" w:cstheme="minorBidi"/>
          <w:b w:val="0"/>
          <w:sz w:val="22"/>
          <w:lang w:eastAsia="fr-FR"/>
        </w:rPr>
      </w:pPr>
      <w:hyperlink w:anchor="_Toc164415654" w:history="1">
        <w:r w:rsidR="00D57900" w:rsidRPr="006B4271">
          <w:rPr>
            <w:rStyle w:val="Lienhypertexte"/>
          </w:rPr>
          <w:t>Conclusion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_Toc164415654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75</w:t>
        </w:r>
        <w:r w:rsidR="00D57900">
          <w:rPr>
            <w:webHidden/>
          </w:rPr>
          <w:fldChar w:fldCharType="end"/>
        </w:r>
      </w:hyperlink>
    </w:p>
    <w:p w14:paraId="4AA83A44" w14:textId="21CBD41A" w:rsidR="00D57900" w:rsidRDefault="00287313">
      <w:pPr>
        <w:pStyle w:val="TM1"/>
        <w:rPr>
          <w:rFonts w:asciiTheme="minorHAnsi" w:eastAsiaTheme="minorEastAsia" w:hAnsiTheme="minorHAnsi" w:cstheme="minorBidi"/>
          <w:b w:val="0"/>
          <w:sz w:val="22"/>
          <w:lang w:eastAsia="fr-FR"/>
        </w:rPr>
      </w:pPr>
      <w:hyperlink w:anchor="_Toc164415655" w:history="1">
        <w:r w:rsidR="00D57900" w:rsidRPr="006B4271">
          <w:rPr>
            <w:rStyle w:val="Lienhypertexte"/>
          </w:rPr>
          <w:t>Bibliographie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_Toc164415655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77</w:t>
        </w:r>
        <w:r w:rsidR="00D57900">
          <w:rPr>
            <w:webHidden/>
          </w:rPr>
          <w:fldChar w:fldCharType="end"/>
        </w:r>
      </w:hyperlink>
    </w:p>
    <w:p w14:paraId="32D01FD7" w14:textId="2A8DBD96" w:rsidR="00D57900" w:rsidRDefault="00287313">
      <w:pPr>
        <w:pStyle w:val="TM2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56" w:history="1">
        <w:r w:rsidR="00D57900" w:rsidRPr="006B4271">
          <w:rPr>
            <w:rStyle w:val="Lienhypertexte"/>
          </w:rPr>
          <w:t>Dictionnaires et encyclopédies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_Toc164415656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77</w:t>
        </w:r>
        <w:r w:rsidR="00D57900">
          <w:rPr>
            <w:webHidden/>
          </w:rPr>
          <w:fldChar w:fldCharType="end"/>
        </w:r>
      </w:hyperlink>
    </w:p>
    <w:p w14:paraId="75624C7A" w14:textId="4EB43BAA" w:rsidR="00D57900" w:rsidRDefault="00287313">
      <w:pPr>
        <w:pStyle w:val="TM2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57" w:history="1">
        <w:r w:rsidR="00D57900" w:rsidRPr="006B4271">
          <w:rPr>
            <w:rStyle w:val="Lienhypertexte"/>
          </w:rPr>
          <w:t>Ouvrages généraux, manuels et traités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_Toc164415657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77</w:t>
        </w:r>
        <w:r w:rsidR="00D57900">
          <w:rPr>
            <w:webHidden/>
          </w:rPr>
          <w:fldChar w:fldCharType="end"/>
        </w:r>
      </w:hyperlink>
    </w:p>
    <w:p w14:paraId="571CC833" w14:textId="2B5A535E" w:rsidR="00D57900" w:rsidRDefault="00287313">
      <w:pPr>
        <w:pStyle w:val="TM2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58" w:history="1">
        <w:r w:rsidR="00D57900" w:rsidRPr="006B4271">
          <w:rPr>
            <w:rStyle w:val="Lienhypertexte"/>
          </w:rPr>
          <w:t>Ouvrages spécialisés, thèses et mémoires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_Toc164415658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77</w:t>
        </w:r>
        <w:r w:rsidR="00D57900">
          <w:rPr>
            <w:webHidden/>
          </w:rPr>
          <w:fldChar w:fldCharType="end"/>
        </w:r>
      </w:hyperlink>
    </w:p>
    <w:p w14:paraId="06392B51" w14:textId="41B336C0" w:rsidR="00D57900" w:rsidRDefault="00287313">
      <w:pPr>
        <w:pStyle w:val="TM2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59" w:history="1">
        <w:r w:rsidR="00D57900" w:rsidRPr="006B4271">
          <w:rPr>
            <w:rStyle w:val="Lienhypertexte"/>
          </w:rPr>
          <w:t>Articles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_Toc164415659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77</w:t>
        </w:r>
        <w:r w:rsidR="00D57900">
          <w:rPr>
            <w:webHidden/>
          </w:rPr>
          <w:fldChar w:fldCharType="end"/>
        </w:r>
      </w:hyperlink>
    </w:p>
    <w:p w14:paraId="5A3F6D49" w14:textId="4499DD58" w:rsidR="00D57900" w:rsidRDefault="00287313">
      <w:pPr>
        <w:pStyle w:val="TM2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60" w:history="1">
        <w:r w:rsidR="00D57900" w:rsidRPr="006B4271">
          <w:rPr>
            <w:rStyle w:val="Lienhypertexte"/>
          </w:rPr>
          <w:t>Contributions aux mélanges et actes de colloques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_Toc164415660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77</w:t>
        </w:r>
        <w:r w:rsidR="00D57900">
          <w:rPr>
            <w:webHidden/>
          </w:rPr>
          <w:fldChar w:fldCharType="end"/>
        </w:r>
      </w:hyperlink>
    </w:p>
    <w:p w14:paraId="4E505F76" w14:textId="65007EFA" w:rsidR="00D57900" w:rsidRDefault="00287313">
      <w:pPr>
        <w:pStyle w:val="TM2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61" w:history="1">
        <w:r w:rsidR="00D57900" w:rsidRPr="006B4271">
          <w:rPr>
            <w:rStyle w:val="Lienhypertexte"/>
          </w:rPr>
          <w:t>Notes, observations, avis et conclusions de jurisprudence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_Toc164415661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77</w:t>
        </w:r>
        <w:r w:rsidR="00D57900">
          <w:rPr>
            <w:webHidden/>
          </w:rPr>
          <w:fldChar w:fldCharType="end"/>
        </w:r>
      </w:hyperlink>
    </w:p>
    <w:p w14:paraId="7C6B18D1" w14:textId="3386E70E" w:rsidR="00D57900" w:rsidRDefault="00287313">
      <w:pPr>
        <w:pStyle w:val="TM3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62" w:history="1">
        <w:r w:rsidR="00D57900" w:rsidRPr="006B4271">
          <w:rPr>
            <w:rStyle w:val="Lienhypertexte"/>
          </w:rPr>
          <w:t>Jurisprudence française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_Toc164415662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77</w:t>
        </w:r>
        <w:r w:rsidR="00D57900">
          <w:rPr>
            <w:webHidden/>
          </w:rPr>
          <w:fldChar w:fldCharType="end"/>
        </w:r>
      </w:hyperlink>
    </w:p>
    <w:p w14:paraId="33A3F9CB" w14:textId="52B18571" w:rsidR="00D57900" w:rsidRDefault="00287313">
      <w:pPr>
        <w:pStyle w:val="TM3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63" w:history="1">
        <w:r w:rsidR="00D57900" w:rsidRPr="006B4271">
          <w:rPr>
            <w:rStyle w:val="Lienhypertexte"/>
          </w:rPr>
          <w:t>Jurisprudence étrangère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_Toc164415663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77</w:t>
        </w:r>
        <w:r w:rsidR="00D57900">
          <w:rPr>
            <w:webHidden/>
          </w:rPr>
          <w:fldChar w:fldCharType="end"/>
        </w:r>
      </w:hyperlink>
    </w:p>
    <w:p w14:paraId="34B2C1EE" w14:textId="46A28089" w:rsidR="00D57900" w:rsidRDefault="00287313">
      <w:pPr>
        <w:pStyle w:val="TM4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64" w:history="1">
        <w:r w:rsidR="00D57900" w:rsidRPr="006B4271">
          <w:rPr>
            <w:rStyle w:val="Lienhypertexte"/>
          </w:rPr>
          <w:t>Anglaise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_Toc164415664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77</w:t>
        </w:r>
        <w:r w:rsidR="00D57900">
          <w:rPr>
            <w:webHidden/>
          </w:rPr>
          <w:fldChar w:fldCharType="end"/>
        </w:r>
      </w:hyperlink>
    </w:p>
    <w:p w14:paraId="48C6917D" w14:textId="4C0209FA" w:rsidR="00D57900" w:rsidRDefault="00287313">
      <w:pPr>
        <w:pStyle w:val="TM2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65" w:history="1">
        <w:r w:rsidR="00D57900" w:rsidRPr="006B4271">
          <w:rPr>
            <w:rStyle w:val="Lienhypertexte"/>
          </w:rPr>
          <w:t>Textes législatifs, réglementaires et textes internationaux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_Toc164415665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78</w:t>
        </w:r>
        <w:r w:rsidR="00D57900">
          <w:rPr>
            <w:webHidden/>
          </w:rPr>
          <w:fldChar w:fldCharType="end"/>
        </w:r>
      </w:hyperlink>
    </w:p>
    <w:p w14:paraId="04C853F0" w14:textId="3D27FA8E" w:rsidR="00D57900" w:rsidRDefault="00287313">
      <w:pPr>
        <w:pStyle w:val="TM2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66" w:history="1">
        <w:r w:rsidR="00D57900" w:rsidRPr="006B4271">
          <w:rPr>
            <w:rStyle w:val="Lienhypertexte"/>
          </w:rPr>
          <w:t>Rapports, études, travaux et avis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_Toc164415666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78</w:t>
        </w:r>
        <w:r w:rsidR="00D57900">
          <w:rPr>
            <w:webHidden/>
          </w:rPr>
          <w:fldChar w:fldCharType="end"/>
        </w:r>
      </w:hyperlink>
    </w:p>
    <w:p w14:paraId="1448C467" w14:textId="4B142DBC" w:rsidR="00D57900" w:rsidRDefault="00287313">
      <w:pPr>
        <w:pStyle w:val="TM2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67" w:history="1">
        <w:r w:rsidR="00D57900" w:rsidRPr="006B4271">
          <w:rPr>
            <w:rStyle w:val="Lienhypertexte"/>
          </w:rPr>
          <w:t>Jurisclasseurs, encyclopédies juridiques et répertoires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_Toc164415667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78</w:t>
        </w:r>
        <w:r w:rsidR="00D57900">
          <w:rPr>
            <w:webHidden/>
          </w:rPr>
          <w:fldChar w:fldCharType="end"/>
        </w:r>
      </w:hyperlink>
    </w:p>
    <w:p w14:paraId="46A36F52" w14:textId="5B3AF021" w:rsidR="00D57900" w:rsidRDefault="00287313">
      <w:pPr>
        <w:pStyle w:val="TM2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68" w:history="1">
        <w:r w:rsidR="00D57900" w:rsidRPr="006B4271">
          <w:rPr>
            <w:rStyle w:val="Lienhypertexte"/>
          </w:rPr>
          <w:t>Sites internet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_Toc164415668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78</w:t>
        </w:r>
        <w:r w:rsidR="00D57900">
          <w:rPr>
            <w:webHidden/>
          </w:rPr>
          <w:fldChar w:fldCharType="end"/>
        </w:r>
      </w:hyperlink>
    </w:p>
    <w:p w14:paraId="06F276B5" w14:textId="43886C81" w:rsidR="00D57900" w:rsidRDefault="00287313">
      <w:pPr>
        <w:pStyle w:val="TM1"/>
        <w:rPr>
          <w:rFonts w:asciiTheme="minorHAnsi" w:eastAsiaTheme="minorEastAsia" w:hAnsiTheme="minorHAnsi" w:cstheme="minorBidi"/>
          <w:b w:val="0"/>
          <w:sz w:val="22"/>
          <w:lang w:eastAsia="fr-FR"/>
        </w:rPr>
      </w:pPr>
      <w:hyperlink w:anchor="_Toc164415669" w:history="1">
        <w:r w:rsidR="00D57900" w:rsidRPr="006B4271">
          <w:rPr>
            <w:rStyle w:val="Lienhypertexte"/>
          </w:rPr>
          <w:t>Index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_Toc164415669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79</w:t>
        </w:r>
        <w:r w:rsidR="00D57900">
          <w:rPr>
            <w:webHidden/>
          </w:rPr>
          <w:fldChar w:fldCharType="end"/>
        </w:r>
      </w:hyperlink>
    </w:p>
    <w:p w14:paraId="1EC0B008" w14:textId="220A00C8" w:rsidR="00D57900" w:rsidRDefault="00287313">
      <w:pPr>
        <w:pStyle w:val="TM2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70" w:history="1">
        <w:r w:rsidR="00D57900" w:rsidRPr="006B4271">
          <w:rPr>
            <w:rStyle w:val="Lienhypertexte"/>
          </w:rPr>
          <w:t>Index des noms propres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_Toc164415670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79</w:t>
        </w:r>
        <w:r w:rsidR="00D57900">
          <w:rPr>
            <w:webHidden/>
          </w:rPr>
          <w:fldChar w:fldCharType="end"/>
        </w:r>
      </w:hyperlink>
    </w:p>
    <w:p w14:paraId="612DF82C" w14:textId="5A42B609" w:rsidR="00D57900" w:rsidRDefault="00287313">
      <w:pPr>
        <w:pStyle w:val="TM2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71" w:history="1">
        <w:r w:rsidR="00D57900" w:rsidRPr="006B4271">
          <w:rPr>
            <w:rStyle w:val="Lienhypertexte"/>
          </w:rPr>
          <w:t>Index des lieux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_Toc164415671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80</w:t>
        </w:r>
        <w:r w:rsidR="00D57900">
          <w:rPr>
            <w:webHidden/>
          </w:rPr>
          <w:fldChar w:fldCharType="end"/>
        </w:r>
      </w:hyperlink>
    </w:p>
    <w:p w14:paraId="3B96A4F3" w14:textId="38299A79" w:rsidR="00D57900" w:rsidRDefault="00287313">
      <w:pPr>
        <w:pStyle w:val="TM1"/>
        <w:rPr>
          <w:rFonts w:asciiTheme="minorHAnsi" w:eastAsiaTheme="minorEastAsia" w:hAnsiTheme="minorHAnsi" w:cstheme="minorBidi"/>
          <w:b w:val="0"/>
          <w:sz w:val="22"/>
          <w:lang w:eastAsia="fr-FR"/>
        </w:rPr>
      </w:pPr>
      <w:hyperlink w:anchor="_Toc164415672" w:history="1">
        <w:r w:rsidR="00D57900" w:rsidRPr="006B4271">
          <w:rPr>
            <w:rStyle w:val="Lienhypertexte"/>
          </w:rPr>
          <w:t>Annexes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_Toc164415672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81</w:t>
        </w:r>
        <w:r w:rsidR="00D57900">
          <w:rPr>
            <w:webHidden/>
          </w:rPr>
          <w:fldChar w:fldCharType="end"/>
        </w:r>
      </w:hyperlink>
    </w:p>
    <w:p w14:paraId="1D42C683" w14:textId="1E0E03A3" w:rsidR="00D57900" w:rsidRDefault="00287313">
      <w:pPr>
        <w:pStyle w:val="TM2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73" w:history="1">
        <w:r w:rsidR="00D57900" w:rsidRPr="006B4271">
          <w:rPr>
            <w:rStyle w:val="Lienhypertexte"/>
          </w:rPr>
          <w:t>Annexe 1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_Toc164415673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82</w:t>
        </w:r>
        <w:r w:rsidR="00D57900">
          <w:rPr>
            <w:webHidden/>
          </w:rPr>
          <w:fldChar w:fldCharType="end"/>
        </w:r>
      </w:hyperlink>
    </w:p>
    <w:p w14:paraId="25C646F7" w14:textId="23B05AED" w:rsidR="00D57900" w:rsidRDefault="00287313">
      <w:pPr>
        <w:pStyle w:val="TM2"/>
        <w:rPr>
          <w:rFonts w:asciiTheme="minorHAnsi" w:eastAsiaTheme="minorEastAsia" w:hAnsiTheme="minorHAnsi" w:cstheme="minorBidi"/>
          <w:sz w:val="22"/>
          <w:lang w:eastAsia="fr-FR"/>
        </w:rPr>
      </w:pPr>
      <w:hyperlink w:anchor="_Toc164415674" w:history="1">
        <w:r w:rsidR="00D57900" w:rsidRPr="006B4271">
          <w:rPr>
            <w:rStyle w:val="Lienhypertexte"/>
          </w:rPr>
          <w:t>Annexe 2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_Toc164415674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83</w:t>
        </w:r>
        <w:r w:rsidR="00D57900">
          <w:rPr>
            <w:webHidden/>
          </w:rPr>
          <w:fldChar w:fldCharType="end"/>
        </w:r>
      </w:hyperlink>
    </w:p>
    <w:p w14:paraId="429D2E1F" w14:textId="1B2221F5" w:rsidR="00D57900" w:rsidRDefault="00287313">
      <w:pPr>
        <w:pStyle w:val="TM1"/>
        <w:rPr>
          <w:rFonts w:asciiTheme="minorHAnsi" w:eastAsiaTheme="minorEastAsia" w:hAnsiTheme="minorHAnsi" w:cstheme="minorBidi"/>
          <w:b w:val="0"/>
          <w:sz w:val="22"/>
          <w:lang w:eastAsia="fr-FR"/>
        </w:rPr>
      </w:pPr>
      <w:hyperlink w:anchor="_Toc164415675" w:history="1">
        <w:r w:rsidR="00D57900" w:rsidRPr="006B4271">
          <w:rPr>
            <w:rStyle w:val="Lienhypertexte"/>
          </w:rPr>
          <w:t>Table des matières</w:t>
        </w:r>
        <w:r w:rsidR="00D57900">
          <w:rPr>
            <w:webHidden/>
          </w:rPr>
          <w:tab/>
        </w:r>
        <w:r w:rsidR="00D57900">
          <w:rPr>
            <w:webHidden/>
          </w:rPr>
          <w:fldChar w:fldCharType="begin"/>
        </w:r>
        <w:r w:rsidR="00D57900">
          <w:rPr>
            <w:webHidden/>
          </w:rPr>
          <w:instrText xml:space="preserve"> PAGEREF _Toc164415675 \h </w:instrText>
        </w:r>
        <w:r w:rsidR="00D57900">
          <w:rPr>
            <w:webHidden/>
          </w:rPr>
        </w:r>
        <w:r w:rsidR="00D57900">
          <w:rPr>
            <w:webHidden/>
          </w:rPr>
          <w:fldChar w:fldCharType="separate"/>
        </w:r>
        <w:r w:rsidR="00D57900">
          <w:rPr>
            <w:webHidden/>
          </w:rPr>
          <w:t>84</w:t>
        </w:r>
        <w:r w:rsidR="00D57900">
          <w:rPr>
            <w:webHidden/>
          </w:rPr>
          <w:fldChar w:fldCharType="end"/>
        </w:r>
      </w:hyperlink>
    </w:p>
    <w:p w14:paraId="2F831C53" w14:textId="22FF448A" w:rsidR="000F0897" w:rsidRPr="000F0897" w:rsidRDefault="000F0897" w:rsidP="000F0897">
      <w:pPr>
        <w:rPr>
          <w:lang w:eastAsia="en-US"/>
        </w:rPr>
      </w:pPr>
      <w:r>
        <w:rPr>
          <w:lang w:eastAsia="en-US"/>
        </w:rPr>
        <w:fldChar w:fldCharType="end"/>
      </w:r>
    </w:p>
    <w:p w14:paraId="53E26847" w14:textId="77777777" w:rsidR="00435EC7" w:rsidRPr="00435EC7" w:rsidRDefault="00435EC7" w:rsidP="00435EC7"/>
    <w:p w14:paraId="2FC75A9D" w14:textId="77777777" w:rsidR="00AF3FCF" w:rsidRDefault="00AF3FCF" w:rsidP="0022259D"/>
    <w:p w14:paraId="0DEC0551" w14:textId="77777777" w:rsidR="00AF3FCF" w:rsidRDefault="00AF3FCF" w:rsidP="0022259D">
      <w:pPr>
        <w:sectPr w:rsidR="00AF3FCF" w:rsidSect="00304D08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3294A475" w14:textId="77777777" w:rsidR="007C5209" w:rsidRDefault="007C5209" w:rsidP="00FD67B9">
      <w:pPr>
        <w:pStyle w:val="Rsums"/>
      </w:pPr>
      <w:r w:rsidRPr="0052265D">
        <w:lastRenderedPageBreak/>
        <w:t>Résumé en français</w:t>
      </w:r>
    </w:p>
    <w:p w14:paraId="0B75E08B" w14:textId="77777777" w:rsidR="00AB7E96" w:rsidRDefault="00AB7E96" w:rsidP="00BC1623">
      <w:pPr>
        <w:pStyle w:val="Rsum"/>
      </w:pPr>
    </w:p>
    <w:p w14:paraId="4433E546" w14:textId="77777777" w:rsidR="00AB7E96" w:rsidRDefault="00287313" w:rsidP="00AB7E96">
      <w:pPr>
        <w:pStyle w:val="Rsums"/>
      </w:pPr>
      <w:r>
        <w:pict w14:anchorId="55A129E4">
          <v:rect id="_x0000_i1025" style="width:0;height:1.5pt" o:hralign="center" o:hrstd="t" o:hr="t" fillcolor="#a0a0a0" stroked="f"/>
        </w:pict>
      </w:r>
    </w:p>
    <w:p w14:paraId="15EF91CA" w14:textId="77777777" w:rsidR="0011161D" w:rsidRDefault="007C5209" w:rsidP="00AB7E96">
      <w:pPr>
        <w:pStyle w:val="Rsums"/>
      </w:pPr>
      <w:r w:rsidRPr="0052265D">
        <w:t>Résumé en anglais</w:t>
      </w:r>
    </w:p>
    <w:p w14:paraId="22B8A051" w14:textId="77777777" w:rsidR="00AB7E96" w:rsidRDefault="00AB7E96" w:rsidP="00F664C8">
      <w:pPr>
        <w:pStyle w:val="Montextenonnumrot"/>
      </w:pPr>
    </w:p>
    <w:p w14:paraId="1FEB042B" w14:textId="77777777" w:rsidR="00AB7E96" w:rsidRDefault="00287313" w:rsidP="00AB7E96">
      <w:pPr>
        <w:pStyle w:val="Rsums"/>
      </w:pPr>
      <w:r>
        <w:pict w14:anchorId="22D0FA01">
          <v:rect id="_x0000_i1026" style="width:0;height:1.5pt" o:hralign="center" o:hrstd="t" o:hr="t" fillcolor="#a0a0a0" stroked="f"/>
        </w:pict>
      </w:r>
    </w:p>
    <w:p w14:paraId="160B96B4" w14:textId="77777777" w:rsidR="00AB7E96" w:rsidRPr="00B0041F" w:rsidRDefault="00AB7E96" w:rsidP="00AB7E96">
      <w:pPr>
        <w:pStyle w:val="Rsums"/>
        <w:rPr>
          <w:lang w:val="en-US"/>
        </w:rPr>
      </w:pPr>
      <w:r w:rsidRPr="00B0041F">
        <w:rPr>
          <w:lang w:val="en-US"/>
        </w:rPr>
        <w:t>Mots-clés</w:t>
      </w:r>
    </w:p>
    <w:sectPr w:rsidR="00AB7E96" w:rsidRPr="00B0041F" w:rsidSect="00304D08">
      <w:pgSz w:w="11906" w:h="16838"/>
      <w:pgMar w:top="1418" w:right="1418" w:bottom="1418" w:left="1418" w:header="709" w:footer="709" w:gutter="0"/>
      <w:pgBorders w:offsetFrom="page">
        <w:top w:val="single" w:sz="12" w:space="24" w:color="C00000"/>
        <w:left w:val="single" w:sz="12" w:space="24" w:color="C00000"/>
        <w:bottom w:val="single" w:sz="12" w:space="24" w:color="C00000"/>
        <w:right w:val="single" w:sz="12" w:space="24" w:color="C00000"/>
      </w:pgBorders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441">
      <wne:acd wne:acdName="acd5"/>
    </wne:keymap>
    <wne:keymap wne:kcmPrimary="0442">
      <wne:acd wne:acdName="acd6"/>
    </wne:keymap>
    <wne:keymap wne:kcmPrimary="0443">
      <wne:acd wne:acdName="acd7"/>
    </wne:keymap>
    <wne:keymap wne:kcmPrimary="0444">
      <wne:acd wne:acdName="acd8"/>
    </wne:keymap>
    <wne:keymap wne:kcmPrimary="0445">
      <wne:acd wne:acdName="acd9"/>
    </wne:keymap>
  </wne:keymaps>
  <wne:toolbars>
    <wne:acdManifest>
      <wne:acdEntry wne:acdName="acd0"/>
      <wne:acdEntry wne:acdName="acd1"/>
      <wne:acdEntry wne:acdName="acd2"/>
      <wne:acdEntry wne:acdName="acd3"/>
      <wne:acdEntry wne:acdName="acd4"/>
      <wne:acdEntry wne:acdName="acd5"/>
      <wne:acdEntry wne:acdName="acd6"/>
      <wne:acdEntry wne:acdName="acd7"/>
      <wne:acdEntry wne:acdName="acd8"/>
      <wne:acdEntry wne:acdName="acd9"/>
    </wne:acdManifest>
  </wne:toolbars>
  <wne:acds>
    <wne:acd wne:argValue="" wne:acdName="acd0" wne:fciIndexBasedOn="0211"/>
    <wne:acd wne:argValue="" wne:acdName="acd1" wne:fciIndexBasedOn="0211"/>
    <wne:acd wne:argValue="" wne:acdName="acd2" wne:fciIndexBasedOn="0211"/>
    <wne:acd wne:argValue="" wne:acdName="acd3" wne:fciIndexBasedOn="0211"/>
    <wne:acd wne:argValue="" wne:acdName="acd4" wne:fciIndexBasedOn="0211"/>
    <wne:acd wne:argValue="YQBhAGEAYQA=" wne:acdName="acd5" wne:fciIndexBasedOn="0211"/>
    <wne:acd wne:argValue="YgBiAGIAYgA=" wne:acdName="acd6" wne:fciIndexBasedOn="0211"/>
    <wne:acd wne:argValue="YwBjAGMAYwA=" wne:acdName="acd7" wne:fciIndexBasedOn="0211"/>
    <wne:acd wne:argValue="ZABkAGQAZAA=" wne:acdName="acd8" wne:fciIndexBasedOn="0211"/>
    <wne:acd wne:argValue="ZQBlAGUAZQA=" wne:acdName="acd9" wne:fciIndexBasedOn="0211"/>
  </wne:acd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2BB1A4" w14:textId="77777777" w:rsidR="00EF2E1A" w:rsidRDefault="00EF2E1A">
      <w:r>
        <w:separator/>
      </w:r>
    </w:p>
  </w:endnote>
  <w:endnote w:type="continuationSeparator" w:id="0">
    <w:p w14:paraId="45C716A2" w14:textId="77777777" w:rsidR="00EF2E1A" w:rsidRDefault="00EF2E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58097262"/>
      <w:docPartObj>
        <w:docPartGallery w:val="Page Numbers (Bottom of Page)"/>
        <w:docPartUnique/>
      </w:docPartObj>
    </w:sdtPr>
    <w:sdtEndPr/>
    <w:sdtContent>
      <w:p w14:paraId="306F9AA0" w14:textId="77777777" w:rsidR="00855FC8" w:rsidRDefault="00855FC8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48BBE9F" w14:textId="77777777" w:rsidR="00855FC8" w:rsidRDefault="00855FC8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0ECD86" w14:textId="77777777" w:rsidR="00F949D5" w:rsidRPr="00ED21AC" w:rsidRDefault="00F949D5">
    <w:pPr>
      <w:pStyle w:val="Pieddepage"/>
      <w:jc w:val="right"/>
    </w:pPr>
    <w:r w:rsidRPr="00ED21AC">
      <w:fldChar w:fldCharType="begin"/>
    </w:r>
    <w:r w:rsidRPr="00ED21AC">
      <w:instrText>PAGE   \* MERGEFORMAT</w:instrText>
    </w:r>
    <w:r w:rsidRPr="00ED21AC">
      <w:fldChar w:fldCharType="separate"/>
    </w:r>
    <w:r>
      <w:rPr>
        <w:noProof/>
      </w:rPr>
      <w:t>5</w:t>
    </w:r>
    <w:r w:rsidRPr="00ED21AC">
      <w:fldChar w:fldCharType="end"/>
    </w:r>
  </w:p>
  <w:p w14:paraId="5AEF5D8D" w14:textId="77777777" w:rsidR="00F949D5" w:rsidRDefault="00F949D5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C7E2FF" w14:textId="77777777" w:rsidR="00EF2E1A" w:rsidRDefault="00EF2E1A">
      <w:r>
        <w:separator/>
      </w:r>
    </w:p>
  </w:footnote>
  <w:footnote w:type="continuationSeparator" w:id="0">
    <w:p w14:paraId="425FA7BF" w14:textId="77777777" w:rsidR="00EF2E1A" w:rsidRDefault="00EF2E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610C7D7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5A083A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6E8198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730D43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98444B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D3ACF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81E47B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6B65BA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286B3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26E31D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9E46AB"/>
    <w:multiLevelType w:val="multilevel"/>
    <w:tmpl w:val="FF4460D2"/>
    <w:lvl w:ilvl="0">
      <w:start w:val="1"/>
      <w:numFmt w:val="upperRoman"/>
      <w:lvlText w:val="Partie %1 :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lvlText w:val="Titre %2 :"/>
      <w:lvlJc w:val="left"/>
      <w:pPr>
        <w:ind w:left="0" w:firstLine="0"/>
      </w:pPr>
      <w:rPr>
        <w:rFonts w:hint="default"/>
      </w:rPr>
    </w:lvl>
    <w:lvl w:ilvl="2">
      <w:start w:val="1"/>
      <w:numFmt w:val="upperRoman"/>
      <w:lvlText w:val="Chapitre %3 :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Section 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Sous-Section 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6 - 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094F5862"/>
    <w:multiLevelType w:val="multilevel"/>
    <w:tmpl w:val="2C565DA2"/>
    <w:name w:val="Titres"/>
    <w:lvl w:ilvl="0">
      <w:start w:val="1"/>
      <w:numFmt w:val="upperRoman"/>
      <w:pStyle w:val="Titre1"/>
      <w:suff w:val="nothing"/>
      <w:lvlText w:val="Partie %1 : 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Titre2"/>
      <w:suff w:val="nothing"/>
      <w:lvlText w:val="Titre %2 : "/>
      <w:lvlJc w:val="left"/>
      <w:pPr>
        <w:ind w:left="0" w:firstLine="0"/>
      </w:pPr>
      <w:rPr>
        <w:rFonts w:hint="default"/>
      </w:rPr>
    </w:lvl>
    <w:lvl w:ilvl="2">
      <w:start w:val="1"/>
      <w:numFmt w:val="upperRoman"/>
      <w:pStyle w:val="Titre3"/>
      <w:suff w:val="nothing"/>
      <w:lvlText w:val="Chapitre %3 : 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Titre4"/>
      <w:suff w:val="nothing"/>
      <w:lvlText w:val="Section %4. 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Titre5"/>
      <w:suff w:val="nothing"/>
      <w:lvlText w:val="§ %5. "/>
      <w:lvlJc w:val="left"/>
      <w:pPr>
        <w:ind w:left="0" w:firstLine="0"/>
      </w:pPr>
      <w:rPr>
        <w:rFonts w:hint="default"/>
      </w:rPr>
    </w:lvl>
    <w:lvl w:ilvl="5">
      <w:start w:val="1"/>
      <w:numFmt w:val="upperLetter"/>
      <w:pStyle w:val="Titre6"/>
      <w:suff w:val="nothing"/>
      <w:lvlText w:val="%6 - "/>
      <w:lvlJc w:val="left"/>
      <w:pPr>
        <w:ind w:left="0" w:firstLine="0"/>
      </w:pPr>
      <w:rPr>
        <w:rFonts w:hint="default"/>
      </w:rPr>
    </w:lvl>
    <w:lvl w:ilvl="6">
      <w:start w:val="1"/>
      <w:numFmt w:val="decimal"/>
      <w:pStyle w:val="Titre7"/>
      <w:suff w:val="nothing"/>
      <w:lvlText w:val="%7. 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Titre8"/>
      <w:suff w:val="nothing"/>
      <w:lvlText w:val="%8. 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pStyle w:val="Titre9"/>
      <w:suff w:val="nothing"/>
      <w:lvlText w:val="%9. 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1FA47B89"/>
    <w:multiLevelType w:val="hybridMultilevel"/>
    <w:tmpl w:val="D73C9694"/>
    <w:lvl w:ilvl="0" w:tplc="02EEC89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9" w:hanging="360"/>
      </w:pPr>
    </w:lvl>
    <w:lvl w:ilvl="2" w:tplc="040C001B" w:tentative="1">
      <w:start w:val="1"/>
      <w:numFmt w:val="lowerRoman"/>
      <w:lvlText w:val="%3."/>
      <w:lvlJc w:val="right"/>
      <w:pPr>
        <w:ind w:left="2509" w:hanging="180"/>
      </w:pPr>
    </w:lvl>
    <w:lvl w:ilvl="3" w:tplc="040C000F" w:tentative="1">
      <w:start w:val="1"/>
      <w:numFmt w:val="decimal"/>
      <w:lvlText w:val="%4."/>
      <w:lvlJc w:val="left"/>
      <w:pPr>
        <w:ind w:left="3229" w:hanging="360"/>
      </w:pPr>
    </w:lvl>
    <w:lvl w:ilvl="4" w:tplc="040C0019" w:tentative="1">
      <w:start w:val="1"/>
      <w:numFmt w:val="lowerLetter"/>
      <w:lvlText w:val="%5."/>
      <w:lvlJc w:val="left"/>
      <w:pPr>
        <w:ind w:left="3949" w:hanging="360"/>
      </w:pPr>
    </w:lvl>
    <w:lvl w:ilvl="5" w:tplc="040C001B" w:tentative="1">
      <w:start w:val="1"/>
      <w:numFmt w:val="lowerRoman"/>
      <w:lvlText w:val="%6."/>
      <w:lvlJc w:val="right"/>
      <w:pPr>
        <w:ind w:left="4669" w:hanging="180"/>
      </w:pPr>
    </w:lvl>
    <w:lvl w:ilvl="6" w:tplc="040C000F" w:tentative="1">
      <w:start w:val="1"/>
      <w:numFmt w:val="decimal"/>
      <w:lvlText w:val="%7."/>
      <w:lvlJc w:val="left"/>
      <w:pPr>
        <w:ind w:left="5389" w:hanging="360"/>
      </w:pPr>
    </w:lvl>
    <w:lvl w:ilvl="7" w:tplc="040C0019" w:tentative="1">
      <w:start w:val="1"/>
      <w:numFmt w:val="lowerLetter"/>
      <w:lvlText w:val="%8."/>
      <w:lvlJc w:val="left"/>
      <w:pPr>
        <w:ind w:left="6109" w:hanging="360"/>
      </w:pPr>
    </w:lvl>
    <w:lvl w:ilvl="8" w:tplc="040C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6C91943"/>
    <w:multiLevelType w:val="hybridMultilevel"/>
    <w:tmpl w:val="8CA2AFD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853D95"/>
    <w:multiLevelType w:val="hybridMultilevel"/>
    <w:tmpl w:val="1B224724"/>
    <w:lvl w:ilvl="0" w:tplc="ACA4B7B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9" w:hanging="360"/>
      </w:pPr>
    </w:lvl>
    <w:lvl w:ilvl="2" w:tplc="040C001B" w:tentative="1">
      <w:start w:val="1"/>
      <w:numFmt w:val="lowerRoman"/>
      <w:lvlText w:val="%3."/>
      <w:lvlJc w:val="right"/>
      <w:pPr>
        <w:ind w:left="2509" w:hanging="180"/>
      </w:pPr>
    </w:lvl>
    <w:lvl w:ilvl="3" w:tplc="040C000F" w:tentative="1">
      <w:start w:val="1"/>
      <w:numFmt w:val="decimal"/>
      <w:lvlText w:val="%4."/>
      <w:lvlJc w:val="left"/>
      <w:pPr>
        <w:ind w:left="3229" w:hanging="360"/>
      </w:pPr>
    </w:lvl>
    <w:lvl w:ilvl="4" w:tplc="040C0019" w:tentative="1">
      <w:start w:val="1"/>
      <w:numFmt w:val="lowerLetter"/>
      <w:lvlText w:val="%5."/>
      <w:lvlJc w:val="left"/>
      <w:pPr>
        <w:ind w:left="3949" w:hanging="360"/>
      </w:pPr>
    </w:lvl>
    <w:lvl w:ilvl="5" w:tplc="040C001B" w:tentative="1">
      <w:start w:val="1"/>
      <w:numFmt w:val="lowerRoman"/>
      <w:lvlText w:val="%6."/>
      <w:lvlJc w:val="right"/>
      <w:pPr>
        <w:ind w:left="4669" w:hanging="180"/>
      </w:pPr>
    </w:lvl>
    <w:lvl w:ilvl="6" w:tplc="040C000F" w:tentative="1">
      <w:start w:val="1"/>
      <w:numFmt w:val="decimal"/>
      <w:lvlText w:val="%7."/>
      <w:lvlJc w:val="left"/>
      <w:pPr>
        <w:ind w:left="5389" w:hanging="360"/>
      </w:pPr>
    </w:lvl>
    <w:lvl w:ilvl="7" w:tplc="040C0019" w:tentative="1">
      <w:start w:val="1"/>
      <w:numFmt w:val="lowerLetter"/>
      <w:lvlText w:val="%8."/>
      <w:lvlJc w:val="left"/>
      <w:pPr>
        <w:ind w:left="6109" w:hanging="360"/>
      </w:pPr>
    </w:lvl>
    <w:lvl w:ilvl="8" w:tplc="040C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8FD254B"/>
    <w:multiLevelType w:val="multilevel"/>
    <w:tmpl w:val="CC126626"/>
    <w:lvl w:ilvl="0">
      <w:start w:val="1"/>
      <w:numFmt w:val="upperRoman"/>
      <w:lvlText w:val="Partie %1 : 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lvlText w:val="Titre %2 : "/>
      <w:lvlJc w:val="left"/>
      <w:pPr>
        <w:ind w:left="0" w:firstLine="0"/>
      </w:pPr>
      <w:rPr>
        <w:rFonts w:hint="default"/>
      </w:rPr>
    </w:lvl>
    <w:lvl w:ilvl="2">
      <w:start w:val="1"/>
      <w:numFmt w:val="upperRoman"/>
      <w:lvlText w:val="Chapitre %3 : 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Section %4. 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Sous-Section %5. 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§ %6 - "/>
      <w:lvlJc w:val="left"/>
      <w:pPr>
        <w:ind w:left="0" w:firstLine="0"/>
      </w:pPr>
      <w:rPr>
        <w:rFonts w:hint="default"/>
      </w:rPr>
    </w:lvl>
    <w:lvl w:ilvl="6">
      <w:start w:val="1"/>
      <w:numFmt w:val="upperLetter"/>
      <w:lvlText w:val="%7. 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8. "/>
      <w:lvlJc w:val="left"/>
      <w:pPr>
        <w:ind w:left="0" w:firstLine="0"/>
      </w:pPr>
      <w:rPr>
        <w:rFonts w:hint="default"/>
      </w:rPr>
    </w:lvl>
    <w:lvl w:ilvl="8">
      <w:start w:val="1"/>
      <w:numFmt w:val="lowerLetter"/>
      <w:lvlText w:val="%9. 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5A594373"/>
    <w:multiLevelType w:val="hybridMultilevel"/>
    <w:tmpl w:val="B464D69E"/>
    <w:lvl w:ilvl="0" w:tplc="F8068210">
      <w:start w:val="1"/>
      <w:numFmt w:val="decimal"/>
      <w:pStyle w:val="Montextenumrot"/>
      <w:lvlText w:val="%1."/>
      <w:lvlJc w:val="right"/>
      <w:pPr>
        <w:ind w:left="1324" w:hanging="360"/>
      </w:pPr>
      <w:rPr>
        <w:rFonts w:hint="default"/>
        <w:b/>
        <w:i w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7B4BDD"/>
    <w:multiLevelType w:val="hybridMultilevel"/>
    <w:tmpl w:val="29DC62A2"/>
    <w:lvl w:ilvl="0" w:tplc="2002702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9" w:hanging="360"/>
      </w:pPr>
    </w:lvl>
    <w:lvl w:ilvl="2" w:tplc="040C001B" w:tentative="1">
      <w:start w:val="1"/>
      <w:numFmt w:val="lowerRoman"/>
      <w:lvlText w:val="%3."/>
      <w:lvlJc w:val="right"/>
      <w:pPr>
        <w:ind w:left="2509" w:hanging="180"/>
      </w:pPr>
    </w:lvl>
    <w:lvl w:ilvl="3" w:tplc="040C000F" w:tentative="1">
      <w:start w:val="1"/>
      <w:numFmt w:val="decimal"/>
      <w:lvlText w:val="%4."/>
      <w:lvlJc w:val="left"/>
      <w:pPr>
        <w:ind w:left="3229" w:hanging="360"/>
      </w:pPr>
    </w:lvl>
    <w:lvl w:ilvl="4" w:tplc="040C0019" w:tentative="1">
      <w:start w:val="1"/>
      <w:numFmt w:val="lowerLetter"/>
      <w:lvlText w:val="%5."/>
      <w:lvlJc w:val="left"/>
      <w:pPr>
        <w:ind w:left="3949" w:hanging="360"/>
      </w:pPr>
    </w:lvl>
    <w:lvl w:ilvl="5" w:tplc="040C001B" w:tentative="1">
      <w:start w:val="1"/>
      <w:numFmt w:val="lowerRoman"/>
      <w:lvlText w:val="%6."/>
      <w:lvlJc w:val="right"/>
      <w:pPr>
        <w:ind w:left="4669" w:hanging="180"/>
      </w:pPr>
    </w:lvl>
    <w:lvl w:ilvl="6" w:tplc="040C000F" w:tentative="1">
      <w:start w:val="1"/>
      <w:numFmt w:val="decimal"/>
      <w:lvlText w:val="%7."/>
      <w:lvlJc w:val="left"/>
      <w:pPr>
        <w:ind w:left="5389" w:hanging="360"/>
      </w:pPr>
    </w:lvl>
    <w:lvl w:ilvl="7" w:tplc="040C0019" w:tentative="1">
      <w:start w:val="1"/>
      <w:numFmt w:val="lowerLetter"/>
      <w:lvlText w:val="%8."/>
      <w:lvlJc w:val="left"/>
      <w:pPr>
        <w:ind w:left="6109" w:hanging="360"/>
      </w:pPr>
    </w:lvl>
    <w:lvl w:ilvl="8" w:tplc="040C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6"/>
  </w:num>
  <w:num w:numId="2">
    <w:abstractNumId w:val="13"/>
  </w:num>
  <w:num w:numId="3">
    <w:abstractNumId w:val="12"/>
  </w:num>
  <w:num w:numId="4">
    <w:abstractNumId w:val="17"/>
  </w:num>
  <w:num w:numId="5">
    <w:abstractNumId w:val="1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5"/>
    <w:lvlOverride w:ilvl="0">
      <w:lvl w:ilvl="0">
        <w:start w:val="1"/>
        <w:numFmt w:val="upperRoman"/>
        <w:lvlText w:val="Partie %1 :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upperRoman"/>
        <w:lvlText w:val="Titre %2 :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upperRoman"/>
        <w:lvlText w:val="Chapitre %3 :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lvlText w:val="Section %4.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lvlText w:val="Sous-Section %5.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lvlText w:val="§ %6 - 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upperLetter"/>
        <w:lvlText w:val="%7.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decimal"/>
        <w:lvlText w:val="%8."/>
        <w:lvlJc w:val="left"/>
        <w:pPr>
          <w:ind w:left="0" w:firstLine="0"/>
        </w:pPr>
        <w:rPr>
          <w:rFonts w:hint="default"/>
        </w:rPr>
      </w:lvl>
    </w:lvlOverride>
    <w:lvlOverride w:ilvl="8">
      <w:lvl w:ilvl="8">
        <w:start w:val="1"/>
        <w:numFmt w:val="lowerLetter"/>
        <w:lvlText w:val="%9."/>
        <w:lvlJc w:val="left"/>
        <w:pPr>
          <w:ind w:left="0" w:firstLine="0"/>
        </w:pPr>
        <w:rPr>
          <w:rFonts w:hint="default"/>
        </w:rPr>
      </w:lvl>
    </w:lvlOverride>
  </w:num>
  <w:num w:numId="18">
    <w:abstractNumId w:val="10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linkStyle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484"/>
    <w:rsid w:val="0000111C"/>
    <w:rsid w:val="00002451"/>
    <w:rsid w:val="0001135C"/>
    <w:rsid w:val="00015DEA"/>
    <w:rsid w:val="000172C5"/>
    <w:rsid w:val="00017653"/>
    <w:rsid w:val="00022484"/>
    <w:rsid w:val="00037666"/>
    <w:rsid w:val="00073EF5"/>
    <w:rsid w:val="00083791"/>
    <w:rsid w:val="000A2C60"/>
    <w:rsid w:val="000A3426"/>
    <w:rsid w:val="000D5150"/>
    <w:rsid w:val="000F0897"/>
    <w:rsid w:val="0011161D"/>
    <w:rsid w:val="00111FFE"/>
    <w:rsid w:val="00116324"/>
    <w:rsid w:val="00116E09"/>
    <w:rsid w:val="001254A0"/>
    <w:rsid w:val="00135B7A"/>
    <w:rsid w:val="001B2F2A"/>
    <w:rsid w:val="001C0D5E"/>
    <w:rsid w:val="001C2AD7"/>
    <w:rsid w:val="001C6997"/>
    <w:rsid w:val="001E50A2"/>
    <w:rsid w:val="00210B23"/>
    <w:rsid w:val="0022259D"/>
    <w:rsid w:val="00225806"/>
    <w:rsid w:val="00277EA9"/>
    <w:rsid w:val="00287313"/>
    <w:rsid w:val="002C47CC"/>
    <w:rsid w:val="002C693A"/>
    <w:rsid w:val="002D1223"/>
    <w:rsid w:val="002E1A69"/>
    <w:rsid w:val="002E6579"/>
    <w:rsid w:val="002F45FC"/>
    <w:rsid w:val="002F4E47"/>
    <w:rsid w:val="002F6930"/>
    <w:rsid w:val="00304D08"/>
    <w:rsid w:val="00315C35"/>
    <w:rsid w:val="00332B27"/>
    <w:rsid w:val="00351E49"/>
    <w:rsid w:val="00352A15"/>
    <w:rsid w:val="00363334"/>
    <w:rsid w:val="003A0B42"/>
    <w:rsid w:val="003A3036"/>
    <w:rsid w:val="003E4AFC"/>
    <w:rsid w:val="003E5B9F"/>
    <w:rsid w:val="003F0BEE"/>
    <w:rsid w:val="00415E16"/>
    <w:rsid w:val="00427636"/>
    <w:rsid w:val="00435EC7"/>
    <w:rsid w:val="00465A79"/>
    <w:rsid w:val="00471DCB"/>
    <w:rsid w:val="004773B8"/>
    <w:rsid w:val="004A7ADB"/>
    <w:rsid w:val="004C3D02"/>
    <w:rsid w:val="005069CC"/>
    <w:rsid w:val="00513542"/>
    <w:rsid w:val="0052265D"/>
    <w:rsid w:val="00534595"/>
    <w:rsid w:val="00551D08"/>
    <w:rsid w:val="00554154"/>
    <w:rsid w:val="0056738A"/>
    <w:rsid w:val="0058168B"/>
    <w:rsid w:val="0058475B"/>
    <w:rsid w:val="00592811"/>
    <w:rsid w:val="005D0CAE"/>
    <w:rsid w:val="005E4DD1"/>
    <w:rsid w:val="005F1591"/>
    <w:rsid w:val="00605BC2"/>
    <w:rsid w:val="00613004"/>
    <w:rsid w:val="00640803"/>
    <w:rsid w:val="00644752"/>
    <w:rsid w:val="0065315F"/>
    <w:rsid w:val="0065774C"/>
    <w:rsid w:val="00660DD8"/>
    <w:rsid w:val="0067158C"/>
    <w:rsid w:val="00682465"/>
    <w:rsid w:val="006849F8"/>
    <w:rsid w:val="00691118"/>
    <w:rsid w:val="0069420A"/>
    <w:rsid w:val="00695893"/>
    <w:rsid w:val="006B5EA5"/>
    <w:rsid w:val="006E4A7D"/>
    <w:rsid w:val="0070187D"/>
    <w:rsid w:val="00704600"/>
    <w:rsid w:val="00722363"/>
    <w:rsid w:val="007856E8"/>
    <w:rsid w:val="00796A4F"/>
    <w:rsid w:val="007B0FF7"/>
    <w:rsid w:val="007C5209"/>
    <w:rsid w:val="007E3DE0"/>
    <w:rsid w:val="007E7F6C"/>
    <w:rsid w:val="007F47DE"/>
    <w:rsid w:val="00812028"/>
    <w:rsid w:val="008261B8"/>
    <w:rsid w:val="00826202"/>
    <w:rsid w:val="0082694A"/>
    <w:rsid w:val="00827B10"/>
    <w:rsid w:val="00832D36"/>
    <w:rsid w:val="008335F8"/>
    <w:rsid w:val="00855FC8"/>
    <w:rsid w:val="00866B1D"/>
    <w:rsid w:val="0087040B"/>
    <w:rsid w:val="0087544F"/>
    <w:rsid w:val="00880924"/>
    <w:rsid w:val="0088766E"/>
    <w:rsid w:val="00887972"/>
    <w:rsid w:val="008A68B1"/>
    <w:rsid w:val="008C3927"/>
    <w:rsid w:val="008C5811"/>
    <w:rsid w:val="008C66DD"/>
    <w:rsid w:val="008D0A11"/>
    <w:rsid w:val="00916AC3"/>
    <w:rsid w:val="00923EC8"/>
    <w:rsid w:val="00960150"/>
    <w:rsid w:val="0096025C"/>
    <w:rsid w:val="00994BE1"/>
    <w:rsid w:val="009D4D8B"/>
    <w:rsid w:val="00A0398C"/>
    <w:rsid w:val="00A21F9F"/>
    <w:rsid w:val="00A43E33"/>
    <w:rsid w:val="00A45DCD"/>
    <w:rsid w:val="00A54F00"/>
    <w:rsid w:val="00A92B26"/>
    <w:rsid w:val="00A9474F"/>
    <w:rsid w:val="00A9650E"/>
    <w:rsid w:val="00AA4406"/>
    <w:rsid w:val="00AB3D18"/>
    <w:rsid w:val="00AB60B3"/>
    <w:rsid w:val="00AB7E96"/>
    <w:rsid w:val="00AF3FCF"/>
    <w:rsid w:val="00B0041F"/>
    <w:rsid w:val="00B30273"/>
    <w:rsid w:val="00B336B7"/>
    <w:rsid w:val="00B516B1"/>
    <w:rsid w:val="00B720A4"/>
    <w:rsid w:val="00B771C9"/>
    <w:rsid w:val="00B77F96"/>
    <w:rsid w:val="00BA1FD8"/>
    <w:rsid w:val="00BA23E4"/>
    <w:rsid w:val="00BC1623"/>
    <w:rsid w:val="00BE3C4D"/>
    <w:rsid w:val="00BE4B18"/>
    <w:rsid w:val="00C01ADD"/>
    <w:rsid w:val="00C01E77"/>
    <w:rsid w:val="00C04F53"/>
    <w:rsid w:val="00C1430B"/>
    <w:rsid w:val="00C1433C"/>
    <w:rsid w:val="00C40680"/>
    <w:rsid w:val="00C472D2"/>
    <w:rsid w:val="00C81685"/>
    <w:rsid w:val="00C83C1F"/>
    <w:rsid w:val="00C87DE4"/>
    <w:rsid w:val="00C97BBE"/>
    <w:rsid w:val="00CA60CC"/>
    <w:rsid w:val="00CA78F0"/>
    <w:rsid w:val="00CE04F1"/>
    <w:rsid w:val="00CE1B49"/>
    <w:rsid w:val="00D02D2E"/>
    <w:rsid w:val="00D040B6"/>
    <w:rsid w:val="00D11285"/>
    <w:rsid w:val="00D11A00"/>
    <w:rsid w:val="00D122C3"/>
    <w:rsid w:val="00D168E0"/>
    <w:rsid w:val="00D24E4E"/>
    <w:rsid w:val="00D319BA"/>
    <w:rsid w:val="00D54869"/>
    <w:rsid w:val="00D57900"/>
    <w:rsid w:val="00D82F1C"/>
    <w:rsid w:val="00D83975"/>
    <w:rsid w:val="00D874AC"/>
    <w:rsid w:val="00D92A39"/>
    <w:rsid w:val="00DE3232"/>
    <w:rsid w:val="00E16DA7"/>
    <w:rsid w:val="00E5062C"/>
    <w:rsid w:val="00E62ADF"/>
    <w:rsid w:val="00E74FD5"/>
    <w:rsid w:val="00E813A6"/>
    <w:rsid w:val="00E8274B"/>
    <w:rsid w:val="00E90099"/>
    <w:rsid w:val="00E940C6"/>
    <w:rsid w:val="00EA5968"/>
    <w:rsid w:val="00EC301D"/>
    <w:rsid w:val="00EE33FA"/>
    <w:rsid w:val="00EE7149"/>
    <w:rsid w:val="00EF1920"/>
    <w:rsid w:val="00EF2E1A"/>
    <w:rsid w:val="00F150DE"/>
    <w:rsid w:val="00F21995"/>
    <w:rsid w:val="00F323C3"/>
    <w:rsid w:val="00F34634"/>
    <w:rsid w:val="00F5451A"/>
    <w:rsid w:val="00F664C8"/>
    <w:rsid w:val="00F9242D"/>
    <w:rsid w:val="00F949D5"/>
    <w:rsid w:val="00FA61DB"/>
    <w:rsid w:val="00FB30EF"/>
    <w:rsid w:val="00FD3CFC"/>
    <w:rsid w:val="00FD6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9FE713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22484"/>
    <w:rPr>
      <w:rFonts w:ascii="Times New Roman" w:eastAsia="Times New Roman" w:hAnsi="Times New Roman"/>
      <w:sz w:val="24"/>
      <w:szCs w:val="24"/>
    </w:rPr>
  </w:style>
  <w:style w:type="paragraph" w:styleId="Titre1">
    <w:name w:val="heading 1"/>
    <w:aliases w:val="Introduction,partie,conclusion"/>
    <w:next w:val="Montextenumrot"/>
    <w:link w:val="Titre1Car"/>
    <w:uiPriority w:val="9"/>
    <w:qFormat/>
    <w:rsid w:val="00640803"/>
    <w:pPr>
      <w:widowControl w:val="0"/>
      <w:numPr>
        <w:numId w:val="19"/>
      </w:numPr>
      <w:spacing w:before="400" w:after="800" w:line="276" w:lineRule="auto"/>
      <w:jc w:val="center"/>
      <w:outlineLvl w:val="0"/>
    </w:pPr>
    <w:rPr>
      <w:rFonts w:ascii="Times New Roman" w:eastAsia="Times New Roman" w:hAnsi="Times New Roman"/>
      <w:b/>
      <w:bCs/>
      <w:caps/>
      <w:sz w:val="44"/>
      <w:szCs w:val="28"/>
      <w:lang w:eastAsia="en-US"/>
    </w:rPr>
  </w:style>
  <w:style w:type="paragraph" w:styleId="Titre2">
    <w:name w:val="heading 2"/>
    <w:aliases w:val="Titre des titres"/>
    <w:next w:val="Montextenumrot"/>
    <w:link w:val="Titre2Car"/>
    <w:uiPriority w:val="9"/>
    <w:qFormat/>
    <w:rsid w:val="00640803"/>
    <w:pPr>
      <w:widowControl w:val="0"/>
      <w:numPr>
        <w:ilvl w:val="1"/>
        <w:numId w:val="19"/>
      </w:numPr>
      <w:spacing w:before="400" w:after="800" w:line="276" w:lineRule="auto"/>
      <w:jc w:val="center"/>
      <w:outlineLvl w:val="1"/>
    </w:pPr>
    <w:rPr>
      <w:rFonts w:ascii="Times New Roman" w:eastAsia="Times New Roman" w:hAnsi="Times New Roman"/>
      <w:b/>
      <w:bCs/>
      <w:caps/>
      <w:sz w:val="40"/>
      <w:szCs w:val="26"/>
      <w:lang w:eastAsia="en-US"/>
    </w:rPr>
  </w:style>
  <w:style w:type="paragraph" w:styleId="Titre3">
    <w:name w:val="heading 3"/>
    <w:aliases w:val="Chapitre"/>
    <w:next w:val="Montextenumrot"/>
    <w:link w:val="Titre3Car"/>
    <w:uiPriority w:val="9"/>
    <w:qFormat/>
    <w:rsid w:val="00640803"/>
    <w:pPr>
      <w:keepNext/>
      <w:widowControl w:val="0"/>
      <w:numPr>
        <w:ilvl w:val="2"/>
        <w:numId w:val="19"/>
      </w:numPr>
      <w:spacing w:before="400" w:after="800" w:line="276" w:lineRule="auto"/>
      <w:jc w:val="both"/>
      <w:outlineLvl w:val="2"/>
    </w:pPr>
    <w:rPr>
      <w:rFonts w:ascii="Times New Roman" w:eastAsia="Times New Roman" w:hAnsi="Times New Roman"/>
      <w:b/>
      <w:bCs/>
      <w:caps/>
      <w:sz w:val="36"/>
      <w:szCs w:val="22"/>
      <w:lang w:eastAsia="en-US"/>
    </w:rPr>
  </w:style>
  <w:style w:type="paragraph" w:styleId="Titre4">
    <w:name w:val="heading 4"/>
    <w:aliases w:val="Section"/>
    <w:next w:val="Montextenumrot"/>
    <w:link w:val="Titre4Car"/>
    <w:uiPriority w:val="9"/>
    <w:qFormat/>
    <w:rsid w:val="00C81685"/>
    <w:pPr>
      <w:keepNext/>
      <w:pageBreakBefore/>
      <w:numPr>
        <w:ilvl w:val="3"/>
        <w:numId w:val="19"/>
      </w:numPr>
      <w:spacing w:after="400" w:line="276" w:lineRule="auto"/>
      <w:jc w:val="both"/>
      <w:outlineLvl w:val="3"/>
    </w:pPr>
    <w:rPr>
      <w:rFonts w:ascii="Times New Roman" w:eastAsia="Times New Roman" w:hAnsi="Times New Roman"/>
      <w:b/>
      <w:bCs/>
      <w:i/>
      <w:iCs/>
      <w:sz w:val="36"/>
      <w:szCs w:val="22"/>
      <w:lang w:eastAsia="en-US"/>
    </w:rPr>
  </w:style>
  <w:style w:type="paragraph" w:styleId="Titre5">
    <w:name w:val="heading 5"/>
    <w:aliases w:val="Paragraphe §"/>
    <w:next w:val="Montextenumrot"/>
    <w:link w:val="Titre5Car"/>
    <w:uiPriority w:val="9"/>
    <w:qFormat/>
    <w:rsid w:val="00C81685"/>
    <w:pPr>
      <w:keepNext/>
      <w:numPr>
        <w:ilvl w:val="4"/>
        <w:numId w:val="19"/>
      </w:numPr>
      <w:spacing w:before="800" w:after="400" w:line="276" w:lineRule="auto"/>
      <w:jc w:val="both"/>
      <w:outlineLvl w:val="4"/>
    </w:pPr>
    <w:rPr>
      <w:rFonts w:ascii="Cambria" w:eastAsia="Times New Roman" w:hAnsi="Cambria"/>
      <w:i/>
      <w:sz w:val="34"/>
      <w:szCs w:val="22"/>
      <w:lang w:eastAsia="en-US"/>
    </w:rPr>
  </w:style>
  <w:style w:type="paragraph" w:styleId="Titre6">
    <w:name w:val="heading 6"/>
    <w:aliases w:val="A-B"/>
    <w:next w:val="Montextenumrot"/>
    <w:link w:val="Titre6Car"/>
    <w:uiPriority w:val="9"/>
    <w:qFormat/>
    <w:rsid w:val="00C81685"/>
    <w:pPr>
      <w:keepNext/>
      <w:numPr>
        <w:ilvl w:val="5"/>
        <w:numId w:val="19"/>
      </w:numPr>
      <w:spacing w:before="800" w:after="400" w:line="276" w:lineRule="auto"/>
      <w:jc w:val="both"/>
      <w:outlineLvl w:val="5"/>
    </w:pPr>
    <w:rPr>
      <w:rFonts w:ascii="Cambria" w:eastAsia="Times New Roman" w:hAnsi="Cambria"/>
      <w:iCs/>
      <w:sz w:val="30"/>
      <w:szCs w:val="22"/>
      <w:lang w:eastAsia="en-US"/>
    </w:rPr>
  </w:style>
  <w:style w:type="paragraph" w:styleId="Titre7">
    <w:name w:val="heading 7"/>
    <w:aliases w:val="1-2"/>
    <w:next w:val="Montextenumrot"/>
    <w:link w:val="Titre7Car"/>
    <w:uiPriority w:val="9"/>
    <w:qFormat/>
    <w:rsid w:val="00C81685"/>
    <w:pPr>
      <w:keepNext/>
      <w:numPr>
        <w:ilvl w:val="6"/>
        <w:numId w:val="19"/>
      </w:numPr>
      <w:spacing w:before="800" w:after="400" w:line="276" w:lineRule="auto"/>
      <w:jc w:val="both"/>
      <w:outlineLvl w:val="6"/>
    </w:pPr>
    <w:rPr>
      <w:rFonts w:ascii="Cambria" w:eastAsia="Times New Roman" w:hAnsi="Cambria"/>
      <w:i/>
      <w:iCs/>
      <w:sz w:val="28"/>
      <w:szCs w:val="22"/>
      <w:lang w:eastAsia="en-US"/>
    </w:rPr>
  </w:style>
  <w:style w:type="paragraph" w:styleId="Titre8">
    <w:name w:val="heading 8"/>
    <w:aliases w:val="a-b"/>
    <w:next w:val="Montextenumrot"/>
    <w:link w:val="Titre8Car"/>
    <w:uiPriority w:val="9"/>
    <w:qFormat/>
    <w:rsid w:val="00C81685"/>
    <w:pPr>
      <w:keepNext/>
      <w:numPr>
        <w:ilvl w:val="7"/>
        <w:numId w:val="19"/>
      </w:numPr>
      <w:spacing w:before="800" w:after="400" w:line="276" w:lineRule="auto"/>
      <w:jc w:val="both"/>
      <w:outlineLvl w:val="7"/>
    </w:pPr>
    <w:rPr>
      <w:rFonts w:ascii="Cambria" w:eastAsia="Times New Roman" w:hAnsi="Cambria"/>
      <w:sz w:val="26"/>
      <w:lang w:eastAsia="en-US"/>
    </w:rPr>
  </w:style>
  <w:style w:type="paragraph" w:styleId="Titre9">
    <w:name w:val="heading 9"/>
    <w:aliases w:val="i-ii"/>
    <w:next w:val="Montextenumrot"/>
    <w:link w:val="Titre9Car"/>
    <w:autoRedefine/>
    <w:uiPriority w:val="9"/>
    <w:qFormat/>
    <w:rsid w:val="00C81685"/>
    <w:pPr>
      <w:keepNext/>
      <w:numPr>
        <w:ilvl w:val="8"/>
        <w:numId w:val="19"/>
      </w:numPr>
      <w:spacing w:before="800" w:after="400" w:line="276" w:lineRule="auto"/>
      <w:jc w:val="both"/>
      <w:outlineLvl w:val="8"/>
    </w:pPr>
    <w:rPr>
      <w:rFonts w:ascii="Cambria" w:eastAsia="Times New Roman" w:hAnsi="Cambria"/>
      <w:i/>
      <w:sz w:val="24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aliases w:val="Introduction Car,partie Car,conclusion Car"/>
    <w:link w:val="Titre1"/>
    <w:uiPriority w:val="9"/>
    <w:rsid w:val="00640803"/>
    <w:rPr>
      <w:rFonts w:ascii="Times New Roman" w:eastAsia="Times New Roman" w:hAnsi="Times New Roman"/>
      <w:b/>
      <w:bCs/>
      <w:caps/>
      <w:sz w:val="44"/>
      <w:szCs w:val="28"/>
      <w:lang w:eastAsia="en-US"/>
    </w:rPr>
  </w:style>
  <w:style w:type="character" w:customStyle="1" w:styleId="Titre2Car">
    <w:name w:val="Titre 2 Car"/>
    <w:aliases w:val="Titre des titres Car"/>
    <w:link w:val="Titre2"/>
    <w:uiPriority w:val="9"/>
    <w:rsid w:val="00640803"/>
    <w:rPr>
      <w:rFonts w:ascii="Times New Roman" w:eastAsia="Times New Roman" w:hAnsi="Times New Roman"/>
      <w:b/>
      <w:bCs/>
      <w:caps/>
      <w:sz w:val="40"/>
      <w:szCs w:val="26"/>
      <w:lang w:eastAsia="en-US"/>
    </w:rPr>
  </w:style>
  <w:style w:type="character" w:customStyle="1" w:styleId="Titre3Car">
    <w:name w:val="Titre 3 Car"/>
    <w:aliases w:val="Chapitre Car"/>
    <w:link w:val="Titre3"/>
    <w:uiPriority w:val="9"/>
    <w:rsid w:val="00640803"/>
    <w:rPr>
      <w:rFonts w:ascii="Times New Roman" w:eastAsia="Times New Roman" w:hAnsi="Times New Roman"/>
      <w:b/>
      <w:bCs/>
      <w:caps/>
      <w:sz w:val="36"/>
      <w:szCs w:val="22"/>
      <w:lang w:eastAsia="en-US"/>
    </w:rPr>
  </w:style>
  <w:style w:type="character" w:customStyle="1" w:styleId="Titre4Car">
    <w:name w:val="Titre 4 Car"/>
    <w:aliases w:val="Section Car"/>
    <w:link w:val="Titre4"/>
    <w:uiPriority w:val="9"/>
    <w:rsid w:val="00C81685"/>
    <w:rPr>
      <w:rFonts w:ascii="Times New Roman" w:eastAsia="Times New Roman" w:hAnsi="Times New Roman"/>
      <w:b/>
      <w:bCs/>
      <w:i/>
      <w:iCs/>
      <w:sz w:val="36"/>
      <w:szCs w:val="22"/>
      <w:lang w:eastAsia="en-US"/>
    </w:rPr>
  </w:style>
  <w:style w:type="character" w:customStyle="1" w:styleId="Titre5Car">
    <w:name w:val="Titre 5 Car"/>
    <w:aliases w:val="Paragraphe § Car"/>
    <w:link w:val="Titre5"/>
    <w:uiPriority w:val="9"/>
    <w:rsid w:val="00C81685"/>
    <w:rPr>
      <w:rFonts w:ascii="Cambria" w:eastAsia="Times New Roman" w:hAnsi="Cambria"/>
      <w:i/>
      <w:sz w:val="34"/>
      <w:szCs w:val="22"/>
      <w:lang w:eastAsia="en-US"/>
    </w:rPr>
  </w:style>
  <w:style w:type="character" w:customStyle="1" w:styleId="Titre6Car">
    <w:name w:val="Titre 6 Car"/>
    <w:aliases w:val="A-B Car"/>
    <w:link w:val="Titre6"/>
    <w:uiPriority w:val="9"/>
    <w:rsid w:val="00C81685"/>
    <w:rPr>
      <w:rFonts w:ascii="Cambria" w:eastAsia="Times New Roman" w:hAnsi="Cambria"/>
      <w:iCs/>
      <w:sz w:val="30"/>
      <w:szCs w:val="22"/>
      <w:lang w:eastAsia="en-US"/>
    </w:rPr>
  </w:style>
  <w:style w:type="character" w:customStyle="1" w:styleId="Titre7Car">
    <w:name w:val="Titre 7 Car"/>
    <w:aliases w:val="1-2 Car"/>
    <w:link w:val="Titre7"/>
    <w:uiPriority w:val="9"/>
    <w:rsid w:val="00C81685"/>
    <w:rPr>
      <w:rFonts w:ascii="Cambria" w:eastAsia="Times New Roman" w:hAnsi="Cambria"/>
      <w:i/>
      <w:iCs/>
      <w:sz w:val="28"/>
      <w:szCs w:val="22"/>
      <w:lang w:eastAsia="en-US"/>
    </w:rPr>
  </w:style>
  <w:style w:type="character" w:customStyle="1" w:styleId="Titre8Car">
    <w:name w:val="Titre 8 Car"/>
    <w:aliases w:val="a-b Car"/>
    <w:link w:val="Titre8"/>
    <w:uiPriority w:val="9"/>
    <w:rsid w:val="00C81685"/>
    <w:rPr>
      <w:rFonts w:ascii="Cambria" w:eastAsia="Times New Roman" w:hAnsi="Cambria"/>
      <w:sz w:val="26"/>
      <w:lang w:eastAsia="en-US"/>
    </w:rPr>
  </w:style>
  <w:style w:type="character" w:customStyle="1" w:styleId="Titre9Car">
    <w:name w:val="Titre 9 Car"/>
    <w:aliases w:val="i-ii Car"/>
    <w:link w:val="Titre9"/>
    <w:uiPriority w:val="9"/>
    <w:rsid w:val="00C81685"/>
    <w:rPr>
      <w:rFonts w:ascii="Cambria" w:eastAsia="Times New Roman" w:hAnsi="Cambria"/>
      <w:i/>
      <w:sz w:val="24"/>
      <w:szCs w:val="22"/>
      <w:lang w:eastAsia="en-US"/>
    </w:rPr>
  </w:style>
  <w:style w:type="paragraph" w:styleId="Pieddepage">
    <w:name w:val="footer"/>
    <w:basedOn w:val="Normal"/>
    <w:link w:val="PieddepageCar"/>
    <w:uiPriority w:val="99"/>
    <w:unhideWhenUsed/>
    <w:rsid w:val="00022484"/>
    <w:pPr>
      <w:tabs>
        <w:tab w:val="center" w:pos="4536"/>
        <w:tab w:val="right" w:pos="9072"/>
      </w:tabs>
    </w:pPr>
    <w:rPr>
      <w:rFonts w:eastAsia="Calibri"/>
      <w:szCs w:val="22"/>
      <w:lang w:eastAsia="en-US"/>
    </w:rPr>
  </w:style>
  <w:style w:type="character" w:customStyle="1" w:styleId="PieddepageCar">
    <w:name w:val="Pied de page Car"/>
    <w:link w:val="Pieddepage"/>
    <w:uiPriority w:val="99"/>
    <w:rsid w:val="00022484"/>
    <w:rPr>
      <w:rFonts w:ascii="Times New Roman" w:hAnsi="Times New Roman"/>
      <w:sz w:val="24"/>
      <w:szCs w:val="22"/>
      <w:lang w:eastAsia="en-US"/>
    </w:rPr>
  </w:style>
  <w:style w:type="paragraph" w:customStyle="1" w:styleId="Ddicace">
    <w:name w:val="Dédicace"/>
    <w:next w:val="Montextenonnumrot"/>
    <w:rsid w:val="00022484"/>
    <w:pPr>
      <w:keepNext/>
      <w:keepLines/>
      <w:spacing w:before="4200" w:after="1200" w:line="360" w:lineRule="auto"/>
      <w:jc w:val="right"/>
    </w:pPr>
    <w:rPr>
      <w:rFonts w:ascii="Times New Roman" w:eastAsia="Times New Roman" w:hAnsi="Times New Roman"/>
      <w:i/>
      <w:spacing w:val="20"/>
      <w:sz w:val="32"/>
    </w:rPr>
  </w:style>
  <w:style w:type="paragraph" w:customStyle="1" w:styleId="Titresliminaires">
    <w:name w:val="Titres liminaires"/>
    <w:next w:val="Normal"/>
    <w:qFormat/>
    <w:rsid w:val="00022484"/>
    <w:pPr>
      <w:keepNext/>
      <w:keepLines/>
      <w:spacing w:before="400" w:after="800" w:line="276" w:lineRule="auto"/>
      <w:jc w:val="center"/>
      <w:outlineLvl w:val="0"/>
    </w:pPr>
    <w:rPr>
      <w:rFonts w:ascii="Times New Roman" w:hAnsi="Times New Roman"/>
      <w:b/>
      <w:caps/>
      <w:sz w:val="36"/>
      <w:szCs w:val="22"/>
      <w:lang w:eastAsia="en-US"/>
    </w:rPr>
  </w:style>
  <w:style w:type="table" w:styleId="Grilledutableau">
    <w:name w:val="Table Grid"/>
    <w:basedOn w:val="TableauNormal"/>
    <w:uiPriority w:val="59"/>
    <w:rsid w:val="000224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M1">
    <w:name w:val="toc 1"/>
    <w:next w:val="Normal"/>
    <w:autoRedefine/>
    <w:uiPriority w:val="39"/>
    <w:rsid w:val="00022484"/>
    <w:pPr>
      <w:keepNext/>
      <w:keepLines/>
      <w:tabs>
        <w:tab w:val="left" w:pos="709"/>
        <w:tab w:val="right" w:leader="dot" w:pos="9060"/>
      </w:tabs>
      <w:spacing w:after="100" w:line="276" w:lineRule="auto"/>
    </w:pPr>
    <w:rPr>
      <w:rFonts w:ascii="Times New Roman" w:hAnsi="Times New Roman"/>
      <w:b/>
      <w:noProof/>
      <w:sz w:val="28"/>
      <w:szCs w:val="22"/>
      <w:lang w:eastAsia="en-US"/>
    </w:rPr>
  </w:style>
  <w:style w:type="character" w:styleId="Lienhypertexte">
    <w:name w:val="Hyperlink"/>
    <w:uiPriority w:val="99"/>
    <w:unhideWhenUsed/>
    <w:rsid w:val="00022484"/>
    <w:rPr>
      <w:color w:val="0000FF"/>
      <w:u w:val="single"/>
    </w:rPr>
  </w:style>
  <w:style w:type="paragraph" w:customStyle="1" w:styleId="Montextenumrot">
    <w:name w:val="Mon texte numéroté"/>
    <w:qFormat/>
    <w:rsid w:val="00022484"/>
    <w:pPr>
      <w:numPr>
        <w:numId w:val="1"/>
      </w:numPr>
      <w:tabs>
        <w:tab w:val="left" w:pos="1021"/>
      </w:tabs>
      <w:spacing w:before="200" w:line="360" w:lineRule="auto"/>
      <w:ind w:left="0" w:firstLine="851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Montextenonnumrot">
    <w:name w:val="Mon texte non numéroté"/>
    <w:qFormat/>
    <w:rsid w:val="00022484"/>
    <w:pPr>
      <w:spacing w:line="360" w:lineRule="auto"/>
      <w:ind w:firstLine="560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Citationdansletexte">
    <w:name w:val="Citation dans le texte"/>
    <w:qFormat/>
    <w:rsid w:val="00022484"/>
    <w:pPr>
      <w:keepNext/>
      <w:keepLines/>
      <w:spacing w:line="360" w:lineRule="auto"/>
      <w:ind w:left="851" w:right="851"/>
      <w:jc w:val="both"/>
    </w:pPr>
    <w:rPr>
      <w:rFonts w:ascii="Times New Roman" w:hAnsi="Times New Roman"/>
      <w:i/>
      <w:color w:val="000000" w:themeColor="text1"/>
      <w:sz w:val="24"/>
      <w:szCs w:val="22"/>
      <w:lang w:eastAsia="en-US"/>
    </w:rPr>
  </w:style>
  <w:style w:type="paragraph" w:customStyle="1" w:styleId="Sous-titrebibliographie2">
    <w:name w:val="Sous-titre bibliographie 2"/>
    <w:qFormat/>
    <w:rsid w:val="00A54F00"/>
    <w:pPr>
      <w:keepNext/>
      <w:keepLines/>
      <w:spacing w:before="120" w:after="240" w:line="360" w:lineRule="auto"/>
      <w:jc w:val="both"/>
      <w:outlineLvl w:val="1"/>
    </w:pPr>
    <w:rPr>
      <w:rFonts w:ascii="Times New Roman" w:hAnsi="Times New Roman"/>
      <w:b/>
      <w:smallCaps/>
      <w:sz w:val="32"/>
      <w:szCs w:val="22"/>
      <w:lang w:eastAsia="en-US"/>
    </w:rPr>
  </w:style>
  <w:style w:type="paragraph" w:customStyle="1" w:styleId="Sous-titrebibliographie3">
    <w:name w:val="Sous-titre bibliographie 3"/>
    <w:qFormat/>
    <w:rsid w:val="00A54F00"/>
    <w:pPr>
      <w:keepNext/>
      <w:keepLines/>
      <w:spacing w:before="120" w:after="240" w:line="276" w:lineRule="auto"/>
      <w:ind w:left="284"/>
      <w:jc w:val="both"/>
      <w:outlineLvl w:val="2"/>
    </w:pPr>
    <w:rPr>
      <w:rFonts w:ascii="Times New Roman" w:eastAsia="Times New Roman" w:hAnsi="Times New Roman"/>
      <w:i/>
      <w:iCs/>
      <w:color w:val="000000"/>
      <w:sz w:val="32"/>
      <w:szCs w:val="22"/>
      <w:lang w:eastAsia="en-US"/>
    </w:rPr>
  </w:style>
  <w:style w:type="paragraph" w:styleId="TM2">
    <w:name w:val="toc 2"/>
    <w:next w:val="Normal"/>
    <w:autoRedefine/>
    <w:uiPriority w:val="39"/>
    <w:rsid w:val="00022484"/>
    <w:pPr>
      <w:keepNext/>
      <w:keepLines/>
      <w:tabs>
        <w:tab w:val="left" w:pos="910"/>
        <w:tab w:val="right" w:leader="dot" w:pos="9060"/>
      </w:tabs>
      <w:spacing w:after="100" w:line="276" w:lineRule="auto"/>
      <w:ind w:left="113"/>
    </w:pPr>
    <w:rPr>
      <w:rFonts w:ascii="Times New Roman" w:hAnsi="Times New Roman"/>
      <w:noProof/>
      <w:sz w:val="24"/>
      <w:szCs w:val="22"/>
      <w:lang w:eastAsia="en-US"/>
    </w:rPr>
  </w:style>
  <w:style w:type="paragraph" w:styleId="TM3">
    <w:name w:val="toc 3"/>
    <w:next w:val="Normal"/>
    <w:autoRedefine/>
    <w:uiPriority w:val="39"/>
    <w:rsid w:val="00022484"/>
    <w:pPr>
      <w:keepNext/>
      <w:keepLines/>
      <w:tabs>
        <w:tab w:val="left" w:pos="1428"/>
        <w:tab w:val="right" w:leader="dot" w:pos="9060"/>
      </w:tabs>
      <w:spacing w:after="100" w:line="276" w:lineRule="auto"/>
      <w:ind w:left="227"/>
    </w:pPr>
    <w:rPr>
      <w:rFonts w:ascii="Times New Roman" w:hAnsi="Times New Roman"/>
      <w:noProof/>
      <w:sz w:val="24"/>
      <w:szCs w:val="22"/>
      <w:lang w:eastAsia="en-US"/>
    </w:rPr>
  </w:style>
  <w:style w:type="paragraph" w:styleId="TM4">
    <w:name w:val="toc 4"/>
    <w:next w:val="Normal"/>
    <w:autoRedefine/>
    <w:uiPriority w:val="39"/>
    <w:rsid w:val="00022484"/>
    <w:pPr>
      <w:keepNext/>
      <w:keepLines/>
      <w:tabs>
        <w:tab w:val="left" w:pos="1400"/>
        <w:tab w:val="right" w:leader="dot" w:pos="9060"/>
      </w:tabs>
      <w:spacing w:after="100" w:line="276" w:lineRule="auto"/>
      <w:ind w:left="340"/>
    </w:pPr>
    <w:rPr>
      <w:rFonts w:ascii="Times New Roman" w:hAnsi="Times New Roman"/>
      <w:noProof/>
      <w:sz w:val="24"/>
      <w:szCs w:val="22"/>
      <w:lang w:eastAsia="en-US"/>
    </w:rPr>
  </w:style>
  <w:style w:type="paragraph" w:styleId="TM5">
    <w:name w:val="toc 5"/>
    <w:next w:val="Normal"/>
    <w:autoRedefine/>
    <w:uiPriority w:val="39"/>
    <w:rsid w:val="00022484"/>
    <w:pPr>
      <w:keepNext/>
      <w:keepLines/>
      <w:tabs>
        <w:tab w:val="left" w:pos="2030"/>
        <w:tab w:val="right" w:leader="dot" w:pos="9062"/>
      </w:tabs>
      <w:spacing w:after="100" w:line="276" w:lineRule="auto"/>
      <w:ind w:left="454"/>
    </w:pPr>
    <w:rPr>
      <w:rFonts w:ascii="Times New Roman" w:hAnsi="Times New Roman"/>
      <w:noProof/>
      <w:sz w:val="24"/>
      <w:szCs w:val="22"/>
      <w:lang w:eastAsia="en-US"/>
    </w:rPr>
  </w:style>
  <w:style w:type="paragraph" w:styleId="TM6">
    <w:name w:val="toc 6"/>
    <w:next w:val="Normal"/>
    <w:autoRedefine/>
    <w:uiPriority w:val="39"/>
    <w:rsid w:val="00022484"/>
    <w:pPr>
      <w:keepNext/>
      <w:keepLines/>
      <w:tabs>
        <w:tab w:val="left" w:pos="1064"/>
        <w:tab w:val="right" w:leader="dot" w:pos="9060"/>
      </w:tabs>
      <w:spacing w:after="100" w:line="276" w:lineRule="auto"/>
      <w:ind w:left="567"/>
    </w:pPr>
    <w:rPr>
      <w:rFonts w:ascii="Times New Roman" w:eastAsia="Times New Roman" w:hAnsi="Times New Roman"/>
      <w:noProof/>
      <w:sz w:val="24"/>
    </w:rPr>
  </w:style>
  <w:style w:type="paragraph" w:styleId="TM7">
    <w:name w:val="toc 7"/>
    <w:next w:val="Normal"/>
    <w:autoRedefine/>
    <w:uiPriority w:val="39"/>
    <w:rsid w:val="00022484"/>
    <w:pPr>
      <w:keepNext/>
      <w:keepLines/>
      <w:tabs>
        <w:tab w:val="left" w:pos="952"/>
        <w:tab w:val="right" w:leader="dot" w:pos="9062"/>
      </w:tabs>
      <w:spacing w:after="100" w:line="276" w:lineRule="auto"/>
      <w:ind w:left="680"/>
    </w:pPr>
    <w:rPr>
      <w:rFonts w:ascii="Times New Roman" w:hAnsi="Times New Roman"/>
      <w:noProof/>
      <w:sz w:val="24"/>
      <w:szCs w:val="22"/>
      <w:lang w:eastAsia="en-US"/>
    </w:rPr>
  </w:style>
  <w:style w:type="paragraph" w:styleId="TM8">
    <w:name w:val="toc 8"/>
    <w:next w:val="Normal"/>
    <w:autoRedefine/>
    <w:uiPriority w:val="39"/>
    <w:rsid w:val="00022484"/>
    <w:pPr>
      <w:keepNext/>
      <w:keepLines/>
      <w:tabs>
        <w:tab w:val="left" w:pos="1022"/>
        <w:tab w:val="right" w:leader="dot" w:pos="9062"/>
      </w:tabs>
      <w:spacing w:after="100" w:line="276" w:lineRule="auto"/>
      <w:ind w:left="794"/>
    </w:pPr>
    <w:rPr>
      <w:rFonts w:ascii="Times New Roman" w:hAnsi="Times New Roman"/>
      <w:noProof/>
      <w:sz w:val="24"/>
      <w:szCs w:val="22"/>
      <w:lang w:eastAsia="en-US"/>
    </w:rPr>
  </w:style>
  <w:style w:type="paragraph" w:styleId="TM9">
    <w:name w:val="toc 9"/>
    <w:next w:val="Normal"/>
    <w:autoRedefine/>
    <w:uiPriority w:val="39"/>
    <w:rsid w:val="00022484"/>
    <w:pPr>
      <w:keepNext/>
      <w:keepLines/>
      <w:tabs>
        <w:tab w:val="left" w:pos="1120"/>
        <w:tab w:val="right" w:leader="dot" w:pos="9062"/>
      </w:tabs>
      <w:spacing w:after="100" w:line="276" w:lineRule="auto"/>
      <w:ind w:left="907"/>
    </w:pPr>
    <w:rPr>
      <w:rFonts w:ascii="Times New Roman" w:hAnsi="Times New Roman"/>
      <w:noProof/>
      <w:sz w:val="24"/>
      <w:szCs w:val="22"/>
      <w:lang w:eastAsia="en-US"/>
    </w:rPr>
  </w:style>
  <w:style w:type="paragraph" w:customStyle="1" w:styleId="Rsums">
    <w:name w:val="Résumés"/>
    <w:autoRedefine/>
    <w:qFormat/>
    <w:rsid w:val="00022484"/>
    <w:pPr>
      <w:keepNext/>
      <w:keepLines/>
      <w:spacing w:before="600" w:after="1000"/>
      <w:jc w:val="both"/>
    </w:pPr>
    <w:rPr>
      <w:rFonts w:ascii="Times New Roman" w:hAnsi="Times New Roman"/>
      <w:b/>
      <w:noProof/>
      <w:sz w:val="28"/>
      <w:szCs w:val="22"/>
      <w:lang w:eastAsia="en-US"/>
    </w:rPr>
  </w:style>
  <w:style w:type="paragraph" w:styleId="En-tte">
    <w:name w:val="header"/>
    <w:basedOn w:val="Normal"/>
    <w:link w:val="En-tteCar"/>
    <w:uiPriority w:val="99"/>
    <w:unhideWhenUsed/>
    <w:rsid w:val="00022484"/>
    <w:pPr>
      <w:tabs>
        <w:tab w:val="center" w:pos="4536"/>
        <w:tab w:val="right" w:pos="9072"/>
      </w:tabs>
      <w:spacing w:after="200" w:line="276" w:lineRule="auto"/>
    </w:pPr>
    <w:rPr>
      <w:rFonts w:eastAsia="Calibri"/>
      <w:szCs w:val="22"/>
      <w:lang w:eastAsia="en-US"/>
    </w:rPr>
  </w:style>
  <w:style w:type="paragraph" w:customStyle="1" w:styleId="Annexe">
    <w:name w:val="Annexe"/>
    <w:qFormat/>
    <w:rsid w:val="00022484"/>
    <w:pPr>
      <w:keepNext/>
      <w:keepLines/>
      <w:spacing w:before="120" w:after="240" w:line="360" w:lineRule="auto"/>
      <w:jc w:val="center"/>
      <w:outlineLvl w:val="1"/>
    </w:pPr>
    <w:rPr>
      <w:rFonts w:ascii="Times New Roman" w:hAnsi="Times New Roman"/>
      <w:b/>
      <w:sz w:val="32"/>
      <w:szCs w:val="22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22484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022484"/>
    <w:rPr>
      <w:rFonts w:ascii="Tahoma" w:eastAsia="Times New Roman" w:hAnsi="Tahoma" w:cs="Tahoma"/>
      <w:sz w:val="16"/>
      <w:szCs w:val="16"/>
    </w:rPr>
  </w:style>
  <w:style w:type="paragraph" w:customStyle="1" w:styleId="Mentionobligatoire">
    <w:name w:val="Mention obligatoire"/>
    <w:next w:val="Montextenonnumrot"/>
    <w:qFormat/>
    <w:rsid w:val="00022484"/>
    <w:pPr>
      <w:keepNext/>
      <w:keepLines/>
      <w:spacing w:before="2400" w:after="1200"/>
      <w:ind w:left="3402"/>
      <w:jc w:val="right"/>
    </w:pPr>
    <w:rPr>
      <w:rFonts w:ascii="Times New Roman" w:hAnsi="Times New Roman"/>
      <w:i/>
      <w:sz w:val="24"/>
      <w:szCs w:val="22"/>
      <w:lang w:eastAsia="en-US"/>
    </w:rPr>
  </w:style>
  <w:style w:type="paragraph" w:styleId="Notedebasdepage">
    <w:name w:val="footnote text"/>
    <w:link w:val="NotedebasdepageCar"/>
    <w:uiPriority w:val="99"/>
    <w:unhideWhenUsed/>
    <w:rsid w:val="00022484"/>
    <w:pPr>
      <w:keepNext/>
      <w:keepLines/>
      <w:jc w:val="both"/>
    </w:pPr>
    <w:rPr>
      <w:rFonts w:ascii="Times New Roman" w:hAnsi="Times New Roman"/>
      <w:lang w:eastAsia="en-US"/>
    </w:rPr>
  </w:style>
  <w:style w:type="character" w:customStyle="1" w:styleId="NotedebasdepageCar">
    <w:name w:val="Note de bas de page Car"/>
    <w:link w:val="Notedebasdepage"/>
    <w:uiPriority w:val="99"/>
    <w:rsid w:val="00022484"/>
    <w:rPr>
      <w:rFonts w:ascii="Times New Roman" w:hAnsi="Times New Roman"/>
      <w:lang w:eastAsia="en-US"/>
    </w:rPr>
  </w:style>
  <w:style w:type="character" w:styleId="Appelnotedebasdep">
    <w:name w:val="footnote reference"/>
    <w:uiPriority w:val="99"/>
    <w:semiHidden/>
    <w:unhideWhenUsed/>
    <w:rsid w:val="00022484"/>
    <w:rPr>
      <w:vertAlign w:val="superscript"/>
    </w:rPr>
  </w:style>
  <w:style w:type="paragraph" w:styleId="Sansinterligne">
    <w:name w:val="No Spacing"/>
    <w:uiPriority w:val="1"/>
    <w:qFormat/>
    <w:rsid w:val="00022484"/>
    <w:rPr>
      <w:rFonts w:ascii="Times New Roman" w:hAnsi="Times New Roman"/>
      <w:sz w:val="24"/>
      <w:szCs w:val="22"/>
      <w:lang w:eastAsia="en-US"/>
    </w:rPr>
  </w:style>
  <w:style w:type="character" w:customStyle="1" w:styleId="En-tteCar">
    <w:name w:val="En-tête Car"/>
    <w:link w:val="En-tte"/>
    <w:uiPriority w:val="99"/>
    <w:rsid w:val="00022484"/>
    <w:rPr>
      <w:rFonts w:ascii="Times New Roman" w:hAnsi="Times New Roman"/>
      <w:sz w:val="24"/>
      <w:szCs w:val="22"/>
      <w:lang w:eastAsia="en-US"/>
    </w:rPr>
  </w:style>
  <w:style w:type="paragraph" w:customStyle="1" w:styleId="Rfrencebibliographique">
    <w:name w:val="Référence bibliographique"/>
    <w:qFormat/>
    <w:rsid w:val="00A54F00"/>
    <w:pPr>
      <w:keepLines/>
      <w:spacing w:line="360" w:lineRule="auto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Abrviations">
    <w:name w:val="Abréviations"/>
    <w:qFormat/>
    <w:rsid w:val="00022484"/>
    <w:rPr>
      <w:rFonts w:ascii="Times New Roman" w:eastAsia="Times New Roman" w:hAnsi="Times New Roman"/>
      <w:sz w:val="24"/>
      <w:szCs w:val="24"/>
    </w:rPr>
  </w:style>
  <w:style w:type="character" w:styleId="Mentionnonrsolue">
    <w:name w:val="Unresolved Mention"/>
    <w:basedOn w:val="Policepardfaut"/>
    <w:uiPriority w:val="99"/>
    <w:semiHidden/>
    <w:unhideWhenUsed/>
    <w:rsid w:val="00022484"/>
    <w:rPr>
      <w:color w:val="605E5C"/>
      <w:shd w:val="clear" w:color="auto" w:fill="E1DFDD"/>
    </w:rPr>
  </w:style>
  <w:style w:type="paragraph" w:styleId="Index1">
    <w:name w:val="index 1"/>
    <w:basedOn w:val="Normal"/>
    <w:next w:val="Normal"/>
    <w:autoRedefine/>
    <w:uiPriority w:val="99"/>
    <w:unhideWhenUsed/>
    <w:rsid w:val="00022484"/>
    <w:pPr>
      <w:ind w:left="240" w:hanging="240"/>
    </w:pPr>
    <w:rPr>
      <w:rFonts w:asciiTheme="minorHAnsi" w:hAnsiTheme="minorHAnsi" w:cstheme="minorHAnsi"/>
      <w:sz w:val="18"/>
      <w:szCs w:val="18"/>
    </w:rPr>
  </w:style>
  <w:style w:type="paragraph" w:styleId="Index2">
    <w:name w:val="index 2"/>
    <w:basedOn w:val="Normal"/>
    <w:next w:val="Normal"/>
    <w:autoRedefine/>
    <w:uiPriority w:val="99"/>
    <w:unhideWhenUsed/>
    <w:rsid w:val="00022484"/>
    <w:pPr>
      <w:ind w:left="480" w:hanging="240"/>
    </w:pPr>
    <w:rPr>
      <w:rFonts w:asciiTheme="minorHAnsi" w:hAnsiTheme="minorHAnsi" w:cstheme="minorHAnsi"/>
      <w:sz w:val="18"/>
      <w:szCs w:val="18"/>
    </w:rPr>
  </w:style>
  <w:style w:type="paragraph" w:styleId="Index3">
    <w:name w:val="index 3"/>
    <w:basedOn w:val="Normal"/>
    <w:next w:val="Normal"/>
    <w:autoRedefine/>
    <w:uiPriority w:val="99"/>
    <w:unhideWhenUsed/>
    <w:rsid w:val="00022484"/>
    <w:pPr>
      <w:ind w:left="720" w:hanging="240"/>
    </w:pPr>
    <w:rPr>
      <w:rFonts w:asciiTheme="minorHAnsi" w:hAnsiTheme="minorHAnsi" w:cstheme="minorHAnsi"/>
      <w:sz w:val="18"/>
      <w:szCs w:val="18"/>
    </w:rPr>
  </w:style>
  <w:style w:type="paragraph" w:styleId="Index4">
    <w:name w:val="index 4"/>
    <w:basedOn w:val="Normal"/>
    <w:next w:val="Normal"/>
    <w:autoRedefine/>
    <w:uiPriority w:val="99"/>
    <w:unhideWhenUsed/>
    <w:rsid w:val="00022484"/>
    <w:pPr>
      <w:ind w:left="960" w:hanging="240"/>
    </w:pPr>
    <w:rPr>
      <w:rFonts w:asciiTheme="minorHAnsi" w:hAnsiTheme="minorHAnsi" w:cstheme="minorHAnsi"/>
      <w:sz w:val="18"/>
      <w:szCs w:val="18"/>
    </w:rPr>
  </w:style>
  <w:style w:type="paragraph" w:styleId="Index5">
    <w:name w:val="index 5"/>
    <w:basedOn w:val="Normal"/>
    <w:next w:val="Normal"/>
    <w:autoRedefine/>
    <w:uiPriority w:val="99"/>
    <w:unhideWhenUsed/>
    <w:rsid w:val="00022484"/>
    <w:pPr>
      <w:ind w:left="1200" w:hanging="240"/>
    </w:pPr>
    <w:rPr>
      <w:rFonts w:asciiTheme="minorHAnsi" w:hAnsiTheme="minorHAnsi" w:cstheme="minorHAnsi"/>
      <w:sz w:val="18"/>
      <w:szCs w:val="18"/>
    </w:rPr>
  </w:style>
  <w:style w:type="paragraph" w:styleId="Index6">
    <w:name w:val="index 6"/>
    <w:basedOn w:val="Normal"/>
    <w:next w:val="Normal"/>
    <w:autoRedefine/>
    <w:uiPriority w:val="99"/>
    <w:unhideWhenUsed/>
    <w:rsid w:val="00022484"/>
    <w:pPr>
      <w:ind w:left="1440" w:hanging="240"/>
    </w:pPr>
    <w:rPr>
      <w:rFonts w:asciiTheme="minorHAnsi" w:hAnsiTheme="minorHAnsi" w:cstheme="minorHAnsi"/>
      <w:sz w:val="18"/>
      <w:szCs w:val="18"/>
    </w:rPr>
  </w:style>
  <w:style w:type="paragraph" w:styleId="Index7">
    <w:name w:val="index 7"/>
    <w:basedOn w:val="Normal"/>
    <w:next w:val="Normal"/>
    <w:autoRedefine/>
    <w:uiPriority w:val="99"/>
    <w:unhideWhenUsed/>
    <w:rsid w:val="00022484"/>
    <w:pPr>
      <w:ind w:left="1680" w:hanging="240"/>
    </w:pPr>
    <w:rPr>
      <w:rFonts w:asciiTheme="minorHAnsi" w:hAnsiTheme="minorHAnsi" w:cstheme="minorHAnsi"/>
      <w:sz w:val="18"/>
      <w:szCs w:val="18"/>
    </w:rPr>
  </w:style>
  <w:style w:type="paragraph" w:styleId="Index8">
    <w:name w:val="index 8"/>
    <w:basedOn w:val="Normal"/>
    <w:next w:val="Normal"/>
    <w:autoRedefine/>
    <w:uiPriority w:val="99"/>
    <w:unhideWhenUsed/>
    <w:rsid w:val="00022484"/>
    <w:pPr>
      <w:ind w:left="1920" w:hanging="240"/>
    </w:pPr>
    <w:rPr>
      <w:rFonts w:asciiTheme="minorHAnsi" w:hAnsiTheme="minorHAnsi" w:cstheme="minorHAnsi"/>
      <w:sz w:val="18"/>
      <w:szCs w:val="18"/>
    </w:rPr>
  </w:style>
  <w:style w:type="paragraph" w:styleId="Index9">
    <w:name w:val="index 9"/>
    <w:basedOn w:val="Normal"/>
    <w:next w:val="Normal"/>
    <w:autoRedefine/>
    <w:uiPriority w:val="99"/>
    <w:unhideWhenUsed/>
    <w:rsid w:val="00022484"/>
    <w:pPr>
      <w:ind w:left="2160" w:hanging="240"/>
    </w:pPr>
    <w:rPr>
      <w:rFonts w:asciiTheme="minorHAnsi" w:hAnsiTheme="minorHAnsi" w:cstheme="minorHAnsi"/>
      <w:sz w:val="18"/>
      <w:szCs w:val="18"/>
    </w:rPr>
  </w:style>
  <w:style w:type="paragraph" w:styleId="Titreindex">
    <w:name w:val="index heading"/>
    <w:basedOn w:val="Normal"/>
    <w:next w:val="Index1"/>
    <w:uiPriority w:val="99"/>
    <w:unhideWhenUsed/>
    <w:rsid w:val="00022484"/>
    <w:pPr>
      <w:spacing w:before="240" w:after="120"/>
      <w:jc w:val="center"/>
    </w:pPr>
    <w:rPr>
      <w:rFonts w:asciiTheme="minorHAnsi" w:hAnsiTheme="minorHAnsi" w:cstheme="minorHAnsi"/>
      <w:b/>
      <w:bCs/>
      <w:sz w:val="26"/>
      <w:szCs w:val="26"/>
    </w:rPr>
  </w:style>
  <w:style w:type="paragraph" w:customStyle="1" w:styleId="Titresindex">
    <w:name w:val="Titres index"/>
    <w:qFormat/>
    <w:rsid w:val="00022484"/>
    <w:pPr>
      <w:outlineLvl w:val="1"/>
    </w:pPr>
    <w:rPr>
      <w:rFonts w:ascii="Times New Roman" w:eastAsia="Times New Roman" w:hAnsi="Times New Roman"/>
      <w:b/>
      <w:bCs/>
      <w:sz w:val="24"/>
      <w:szCs w:val="24"/>
      <w:lang w:eastAsia="en-US"/>
    </w:rPr>
  </w:style>
  <w:style w:type="paragraph" w:customStyle="1" w:styleId="Remerciements">
    <w:name w:val="Remerciements"/>
    <w:qFormat/>
    <w:rsid w:val="00923EC8"/>
    <w:rPr>
      <w:rFonts w:ascii="Times New Roman" w:eastAsia="Times New Roman" w:hAnsi="Times New Roman"/>
      <w:sz w:val="24"/>
      <w:szCs w:val="24"/>
    </w:rPr>
  </w:style>
  <w:style w:type="paragraph" w:customStyle="1" w:styleId="TitresconclusionParties">
    <w:name w:val="Titres conclusion Parties"/>
    <w:next w:val="Montextenumrot"/>
    <w:qFormat/>
    <w:rsid w:val="00E16DA7"/>
    <w:pPr>
      <w:spacing w:before="240" w:after="600"/>
      <w:jc w:val="center"/>
      <w:outlineLvl w:val="1"/>
    </w:pPr>
    <w:rPr>
      <w:rFonts w:ascii="Times New Roman" w:eastAsia="Times New Roman" w:hAnsi="Times New Roman"/>
      <w:b/>
      <w:bCs/>
      <w:caps/>
      <w:sz w:val="40"/>
      <w:szCs w:val="26"/>
      <w:lang w:eastAsia="en-US"/>
    </w:rPr>
  </w:style>
  <w:style w:type="paragraph" w:customStyle="1" w:styleId="TitresconclusionTitres">
    <w:name w:val="Titres conclusion Titres"/>
    <w:next w:val="Montextenumrot"/>
    <w:qFormat/>
    <w:rsid w:val="00E16DA7"/>
    <w:pPr>
      <w:spacing w:before="240" w:after="480"/>
      <w:outlineLvl w:val="2"/>
    </w:pPr>
    <w:rPr>
      <w:rFonts w:ascii="Times New Roman" w:eastAsia="Times New Roman" w:hAnsi="Times New Roman"/>
      <w:b/>
      <w:bCs/>
      <w:caps/>
      <w:sz w:val="36"/>
      <w:szCs w:val="22"/>
      <w:lang w:eastAsia="en-US"/>
    </w:rPr>
  </w:style>
  <w:style w:type="paragraph" w:customStyle="1" w:styleId="TitresconclusionChapitres">
    <w:name w:val="Titres conclusion Chapitres"/>
    <w:next w:val="Montextenumrot"/>
    <w:qFormat/>
    <w:rsid w:val="00E16DA7"/>
    <w:pPr>
      <w:pageBreakBefore/>
      <w:spacing w:before="120" w:after="360"/>
      <w:outlineLvl w:val="3"/>
    </w:pPr>
    <w:rPr>
      <w:rFonts w:ascii="Times New Roman" w:eastAsia="Times New Roman" w:hAnsi="Times New Roman"/>
      <w:b/>
      <w:bCs/>
      <w:i/>
      <w:iCs/>
      <w:sz w:val="36"/>
      <w:szCs w:val="22"/>
      <w:lang w:eastAsia="en-US"/>
    </w:rPr>
  </w:style>
  <w:style w:type="paragraph" w:customStyle="1" w:styleId="Sous-titrebibliographie4">
    <w:name w:val="Sous-titre bibliographie 4"/>
    <w:next w:val="Rfrencebibliographique"/>
    <w:qFormat/>
    <w:rsid w:val="00A54F00"/>
    <w:pPr>
      <w:keepNext/>
      <w:spacing w:before="120" w:after="120" w:line="360" w:lineRule="auto"/>
      <w:ind w:left="567"/>
      <w:outlineLvl w:val="3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Rsum">
    <w:name w:val="Résumé"/>
    <w:qFormat/>
    <w:rsid w:val="00BC1623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695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aaaa"/>
        <w:style w:val="Normal"/>
        <w:category>
          <w:name w:val="Général"/>
          <w:gallery w:val="docParts"/>
        </w:category>
        <w:behaviors>
          <w:behavior w:val="content"/>
        </w:behaviors>
        <w:guid w:val="{F48B8858-5874-4842-BE4B-DEF1BFDCBE3E}"/>
      </w:docPartPr>
      <w:docPartBody>
        <w:p w:rsidR="00000000" w:rsidRDefault="0053538E" w:rsidP="0053538E">
          <w:pPr>
            <w:pStyle w:val="aaaa"/>
          </w:pPr>
          <w:r w:rsidRPr="003B5A81">
            <w:t>\f"</w:t>
          </w:r>
          <w:r>
            <w:t xml:space="preserve">A" \t </w:t>
          </w:r>
          <w:r>
            <w:fldChar w:fldCharType="begin"/>
          </w:r>
          <w:r>
            <w:instrText>STYLEREF "Mon texte numéroté" \w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</w:p>
      </w:docPartBody>
    </w:docPart>
    <w:docPart>
      <w:docPartPr>
        <w:name w:val="bbbb"/>
        <w:style w:val="Normal"/>
        <w:category>
          <w:name w:val="Général"/>
          <w:gallery w:val="docParts"/>
        </w:category>
        <w:behaviors>
          <w:behavior w:val="content"/>
        </w:behaviors>
        <w:guid w:val="{A3226984-DCBC-4AE5-A4E8-DF143E20844F}"/>
      </w:docPartPr>
      <w:docPartBody>
        <w:p w:rsidR="00000000" w:rsidRDefault="0053538E" w:rsidP="0053538E">
          <w:pPr>
            <w:pStyle w:val="bbbb"/>
          </w:pPr>
          <w:r w:rsidRPr="003B5A81">
            <w:t>\f"</w:t>
          </w:r>
          <w:r>
            <w:t xml:space="preserve">B" \t </w:t>
          </w:r>
          <w:r>
            <w:fldChar w:fldCharType="begin"/>
          </w:r>
          <w:r>
            <w:instrText>STYLEREF "Mon texte numéroté" \w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</w:p>
      </w:docPartBody>
    </w:docPart>
    <w:docPart>
      <w:docPartPr>
        <w:name w:val="cccc"/>
        <w:style w:val="Normal"/>
        <w:category>
          <w:name w:val="Général"/>
          <w:gallery w:val="docParts"/>
        </w:category>
        <w:behaviors>
          <w:behavior w:val="content"/>
        </w:behaviors>
        <w:guid w:val="{431CCC35-D465-4781-BB0D-BB31D62EF441}"/>
      </w:docPartPr>
      <w:docPartBody>
        <w:p w:rsidR="00000000" w:rsidRDefault="0053538E" w:rsidP="0053538E">
          <w:pPr>
            <w:pStyle w:val="cccc"/>
          </w:pPr>
          <w:r w:rsidRPr="003B5A81">
            <w:t>\f"</w:t>
          </w:r>
          <w:r>
            <w:t xml:space="preserve">C" \t </w:t>
          </w:r>
          <w:r>
            <w:fldChar w:fldCharType="begin"/>
          </w:r>
          <w:r>
            <w:instrText>STYLEREF "Mon texte numéroté" \w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</w:p>
      </w:docPartBody>
    </w:docPart>
    <w:docPart>
      <w:docPartPr>
        <w:name w:val="dddd"/>
        <w:style w:val="Normal"/>
        <w:category>
          <w:name w:val="Général"/>
          <w:gallery w:val="docParts"/>
        </w:category>
        <w:behaviors>
          <w:behavior w:val="content"/>
        </w:behaviors>
        <w:guid w:val="{003C0500-2580-4DA1-8DB9-1CE14183F47E}"/>
      </w:docPartPr>
      <w:docPartBody>
        <w:p w:rsidR="00000000" w:rsidRDefault="0053538E" w:rsidP="0053538E">
          <w:pPr>
            <w:pStyle w:val="dddd"/>
          </w:pPr>
          <w:r w:rsidRPr="003B5A81">
            <w:t>\f"</w:t>
          </w:r>
          <w:r>
            <w:t xml:space="preserve">D" \t </w:t>
          </w:r>
          <w:r>
            <w:fldChar w:fldCharType="begin"/>
          </w:r>
          <w:r>
            <w:instrText>STYLEREF "Mon texte numéroté" \w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</w:p>
      </w:docPartBody>
    </w:docPart>
    <w:docPart>
      <w:docPartPr>
        <w:name w:val="eeee"/>
        <w:style w:val="Mon texte numéroté"/>
        <w:category>
          <w:name w:val="Général"/>
          <w:gallery w:val="docParts"/>
        </w:category>
        <w:behaviors>
          <w:behavior w:val="content"/>
        </w:behaviors>
        <w:guid w:val="{56F91977-0C1C-4258-B93F-F2067CFFFE18}"/>
      </w:docPartPr>
      <w:docPartBody>
        <w:p w:rsidR="0053538E" w:rsidRDefault="0053538E" w:rsidP="007856E8">
          <w:pPr>
            <w:pStyle w:val="Montextenumrot"/>
          </w:pPr>
          <w:r w:rsidRPr="003B5A81">
            <w:t>\f"</w:t>
          </w:r>
          <w:r>
            <w:t xml:space="preserve">E" \t </w:t>
          </w:r>
          <w:r>
            <w:fldChar w:fldCharType="begin"/>
          </w:r>
          <w:r>
            <w:instrText>STYLEREF "Mon texte numéroté" \w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</w:p>
        <w:p w:rsidR="00000000" w:rsidRDefault="0053538E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594373"/>
    <w:multiLevelType w:val="hybridMultilevel"/>
    <w:tmpl w:val="B464D69E"/>
    <w:lvl w:ilvl="0" w:tplc="F8068210">
      <w:start w:val="1"/>
      <w:numFmt w:val="decimal"/>
      <w:pStyle w:val="Montextenumrot"/>
      <w:lvlText w:val="%1."/>
      <w:lvlJc w:val="right"/>
      <w:pPr>
        <w:ind w:left="1324" w:hanging="360"/>
      </w:pPr>
      <w:rPr>
        <w:rFonts w:hint="default"/>
        <w:b/>
        <w:i w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533"/>
    <w:rsid w:val="0053538E"/>
    <w:rsid w:val="00790533"/>
    <w:rsid w:val="009653D5"/>
    <w:rsid w:val="00BC286D"/>
    <w:rsid w:val="00E67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90533"/>
    <w:rPr>
      <w:rFonts w:cs="Times New Roman"/>
      <w:sz w:val="3276"/>
      <w:szCs w:val="327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Montextenumrot">
    <w:name w:val="Mon texte numéroté"/>
    <w:qFormat/>
    <w:rsid w:val="00790533"/>
    <w:pPr>
      <w:numPr>
        <w:numId w:val="1"/>
      </w:numPr>
      <w:tabs>
        <w:tab w:val="left" w:pos="1021"/>
      </w:tabs>
      <w:spacing w:before="200" w:after="0" w:line="360" w:lineRule="auto"/>
      <w:ind w:left="0" w:firstLine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ccc">
    <w:name w:val="cccc"/>
    <w:rsid w:val="0053538E"/>
    <w:rPr>
      <w:rFonts w:cs="Times New Roman"/>
      <w:sz w:val="3276"/>
      <w:szCs w:val="3276"/>
    </w:rPr>
  </w:style>
  <w:style w:type="paragraph" w:customStyle="1" w:styleId="dddd">
    <w:name w:val="dddd"/>
    <w:rsid w:val="0053538E"/>
    <w:rPr>
      <w:rFonts w:cs="Times New Roman"/>
      <w:sz w:val="3276"/>
      <w:szCs w:val="3276"/>
    </w:rPr>
  </w:style>
  <w:style w:type="paragraph" w:customStyle="1" w:styleId="bbbb">
    <w:name w:val="bbbb"/>
    <w:rsid w:val="0053538E"/>
    <w:rPr>
      <w:rFonts w:cs="Times New Roman"/>
      <w:sz w:val="3276"/>
      <w:szCs w:val="3276"/>
    </w:rPr>
  </w:style>
  <w:style w:type="paragraph" w:customStyle="1" w:styleId="aaaa">
    <w:name w:val="aaaa"/>
    <w:rsid w:val="0053538E"/>
    <w:rPr>
      <w:rFonts w:cs="Times New Roman"/>
      <w:sz w:val="3276"/>
      <w:szCs w:val="327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D6C9C3-C4AF-4417-BEF3-DF8852461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Structure_these_UTCapitole.dotx</Template>
  <TotalTime>84</TotalTime>
  <Pages>98</Pages>
  <Words>2362</Words>
  <Characters>12997</Characters>
  <Application>Microsoft Office Word</Application>
  <DocSecurity>0</DocSecurity>
  <Lines>108</Lines>
  <Paragraphs>30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UT1</Company>
  <LinksUpToDate>false</LinksUpToDate>
  <CharactersWithSpaces>15329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MATHIEU BOURDAS</dc:creator>
  <cp:keywords/>
  <cp:lastModifiedBy>bu-accueil</cp:lastModifiedBy>
  <cp:revision>24</cp:revision>
  <cp:lastPrinted>2023-02-03T16:29:00Z</cp:lastPrinted>
  <dcterms:created xsi:type="dcterms:W3CDTF">2024-04-19T07:46:00Z</dcterms:created>
  <dcterms:modified xsi:type="dcterms:W3CDTF">2024-05-02T15:00:00Z</dcterms:modified>
</cp:coreProperties>
</file>